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9F8" w:rsidRDefault="000D59F8">
      <w:pPr>
        <w:rPr>
          <w:sz w:val="2"/>
        </w:rPr>
      </w:pPr>
    </w:p>
    <w:p w:rsidR="00263F14" w:rsidRPr="00511357" w:rsidRDefault="00294DE0" w:rsidP="00263F14">
      <w:pPr>
        <w:jc w:val="center"/>
        <w:rPr>
          <w:b/>
          <w:sz w:val="36"/>
          <w:szCs w:val="36"/>
        </w:rPr>
      </w:pPr>
      <w:r w:rsidRPr="0041653C">
        <w:rPr>
          <w:sz w:val="22"/>
          <w:szCs w:val="22"/>
          <w:u w:val="single"/>
        </w:rPr>
        <w:t xml:space="preserve"> </w:t>
      </w:r>
      <w:r w:rsidR="00263F14" w:rsidRPr="00511357">
        <w:rPr>
          <w:b/>
          <w:sz w:val="36"/>
          <w:szCs w:val="36"/>
        </w:rPr>
        <w:t xml:space="preserve">Сообщение </w:t>
      </w:r>
    </w:p>
    <w:p w:rsidR="00263F14" w:rsidRPr="00511357" w:rsidRDefault="00263F14" w:rsidP="00263F14">
      <w:pPr>
        <w:jc w:val="center"/>
        <w:rPr>
          <w:sz w:val="28"/>
          <w:szCs w:val="28"/>
        </w:rPr>
      </w:pPr>
      <w:r w:rsidRPr="00511357">
        <w:rPr>
          <w:sz w:val="28"/>
          <w:szCs w:val="28"/>
        </w:rPr>
        <w:t xml:space="preserve">о возможном установлении публичного сервитута от </w:t>
      </w:r>
      <w:r w:rsidR="00916E3F">
        <w:rPr>
          <w:sz w:val="28"/>
          <w:szCs w:val="28"/>
        </w:rPr>
        <w:t>08</w:t>
      </w:r>
      <w:r w:rsidRPr="00511357">
        <w:rPr>
          <w:sz w:val="28"/>
          <w:szCs w:val="28"/>
        </w:rPr>
        <w:t>.</w:t>
      </w:r>
      <w:r w:rsidR="00916E3F">
        <w:rPr>
          <w:sz w:val="28"/>
          <w:szCs w:val="28"/>
        </w:rPr>
        <w:t>04</w:t>
      </w:r>
      <w:r w:rsidRPr="00511357">
        <w:rPr>
          <w:sz w:val="28"/>
          <w:szCs w:val="28"/>
        </w:rPr>
        <w:t>.202</w:t>
      </w:r>
      <w:r w:rsidR="00547AA6">
        <w:rPr>
          <w:sz w:val="28"/>
          <w:szCs w:val="28"/>
        </w:rPr>
        <w:t>2</w:t>
      </w:r>
      <w:r w:rsidRPr="00511357">
        <w:rPr>
          <w:sz w:val="28"/>
          <w:szCs w:val="28"/>
        </w:rPr>
        <w:t xml:space="preserve"> г.</w:t>
      </w:r>
    </w:p>
    <w:p w:rsidR="00263F14" w:rsidRPr="00511357" w:rsidRDefault="00263F14" w:rsidP="00263F14">
      <w:pPr>
        <w:jc w:val="center"/>
        <w:rPr>
          <w:sz w:val="28"/>
          <w:szCs w:val="28"/>
        </w:rPr>
      </w:pPr>
    </w:p>
    <w:p w:rsidR="00263F14" w:rsidRPr="00511357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sz w:val="28"/>
          <w:szCs w:val="28"/>
        </w:rPr>
        <w:t>В соответствии со статьей 39.37 Земельного кодекса Российской Федерации</w:t>
      </w:r>
      <w:r w:rsidRPr="00511357">
        <w:rPr>
          <w:rFonts w:ascii="Arial" w:hAnsi="Arial" w:cs="Arial"/>
          <w:sz w:val="27"/>
          <w:szCs w:val="27"/>
        </w:rPr>
        <w:t xml:space="preserve"> </w:t>
      </w:r>
      <w:r w:rsidRPr="00511357">
        <w:rPr>
          <w:sz w:val="28"/>
          <w:szCs w:val="28"/>
        </w:rPr>
        <w:t xml:space="preserve">администрация Марковского муниципального образования – администрация городского поселения информирует, что в связи с обращением ОАО «Иркутская электросетевая </w:t>
      </w:r>
      <w:r>
        <w:rPr>
          <w:sz w:val="28"/>
          <w:szCs w:val="28"/>
        </w:rPr>
        <w:t>компания</w:t>
      </w:r>
      <w:r w:rsidRPr="00511357">
        <w:rPr>
          <w:sz w:val="28"/>
          <w:szCs w:val="28"/>
        </w:rPr>
        <w:t xml:space="preserve">» рассматривается ходатайство об установлении публичного сервитута площадью </w:t>
      </w:r>
      <w:r w:rsidR="008A1521" w:rsidRPr="008A1521">
        <w:rPr>
          <w:sz w:val="28"/>
          <w:szCs w:val="28"/>
        </w:rPr>
        <w:t>2773</w:t>
      </w:r>
      <w:r w:rsidRPr="00511357">
        <w:rPr>
          <w:sz w:val="28"/>
          <w:szCs w:val="28"/>
        </w:rPr>
        <w:t xml:space="preserve"> кв. м. в целях размещения объекта электросетевого хозяйства, на: </w:t>
      </w:r>
    </w:p>
    <w:p w:rsidR="008D6248" w:rsidRDefault="00263F14" w:rsidP="00547AA6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sz w:val="28"/>
          <w:szCs w:val="28"/>
        </w:rPr>
        <w:t>- части земельного участка с кадастровым номером 38:06:</w:t>
      </w:r>
      <w:r w:rsidR="008A1521" w:rsidRPr="008A1521">
        <w:rPr>
          <w:sz w:val="28"/>
          <w:szCs w:val="28"/>
        </w:rPr>
        <w:t>011224</w:t>
      </w:r>
      <w:r w:rsidRPr="00511357">
        <w:rPr>
          <w:sz w:val="28"/>
          <w:szCs w:val="28"/>
        </w:rPr>
        <w:t>:</w:t>
      </w:r>
      <w:r w:rsidR="008A1521" w:rsidRPr="008A1521">
        <w:rPr>
          <w:sz w:val="28"/>
          <w:szCs w:val="28"/>
        </w:rPr>
        <w:t xml:space="preserve">1786 </w:t>
      </w:r>
      <w:r w:rsidR="008A1521">
        <w:rPr>
          <w:sz w:val="28"/>
          <w:szCs w:val="28"/>
        </w:rPr>
        <w:t>площадью 128 кв. м.</w:t>
      </w:r>
      <w:r w:rsidRPr="00511357">
        <w:rPr>
          <w:sz w:val="28"/>
          <w:szCs w:val="28"/>
        </w:rPr>
        <w:t>, расположенно</w:t>
      </w:r>
      <w:r w:rsidR="00547AA6">
        <w:rPr>
          <w:sz w:val="28"/>
          <w:szCs w:val="28"/>
        </w:rPr>
        <w:t>го</w:t>
      </w:r>
      <w:r w:rsidRPr="00511357">
        <w:rPr>
          <w:sz w:val="28"/>
          <w:szCs w:val="28"/>
        </w:rPr>
        <w:t xml:space="preserve">: </w:t>
      </w:r>
      <w:r w:rsidR="008A1521" w:rsidRPr="008A1521">
        <w:rPr>
          <w:sz w:val="28"/>
          <w:szCs w:val="28"/>
        </w:rPr>
        <w:t>Иркутская область, Иркутский район, Иркутское лесничество, Приморское участковое лесничество, Технический участок № 8 СХПК "Пригородный", в защитных лесах, квартал № 21, выделы 9, 10, 13</w:t>
      </w:r>
      <w:r w:rsidR="008A152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11357">
        <w:rPr>
          <w:sz w:val="28"/>
          <w:szCs w:val="28"/>
        </w:rPr>
        <w:t xml:space="preserve">разрешенное использование: </w:t>
      </w:r>
      <w:r w:rsidR="00916E3F">
        <w:rPr>
          <w:sz w:val="28"/>
          <w:szCs w:val="28"/>
        </w:rPr>
        <w:t>д</w:t>
      </w:r>
      <w:r w:rsidR="00547AA6" w:rsidRPr="00547AA6">
        <w:rPr>
          <w:sz w:val="28"/>
          <w:szCs w:val="28"/>
        </w:rPr>
        <w:t xml:space="preserve">ля ведения </w:t>
      </w:r>
      <w:r w:rsidR="008A1521">
        <w:rPr>
          <w:sz w:val="28"/>
          <w:szCs w:val="28"/>
        </w:rPr>
        <w:t>сельского</w:t>
      </w:r>
      <w:r w:rsidR="00547AA6" w:rsidRPr="00547AA6">
        <w:rPr>
          <w:sz w:val="28"/>
          <w:szCs w:val="28"/>
        </w:rPr>
        <w:t xml:space="preserve"> хозяйства</w:t>
      </w:r>
      <w:r w:rsidR="008D6248">
        <w:rPr>
          <w:sz w:val="28"/>
          <w:szCs w:val="28"/>
        </w:rPr>
        <w:t>;</w:t>
      </w:r>
    </w:p>
    <w:p w:rsidR="008D6248" w:rsidRDefault="008D6248" w:rsidP="008D6248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7AA6">
        <w:rPr>
          <w:sz w:val="28"/>
          <w:szCs w:val="28"/>
        </w:rPr>
        <w:t xml:space="preserve"> </w:t>
      </w:r>
      <w:r w:rsidRPr="008D6248">
        <w:rPr>
          <w:sz w:val="28"/>
          <w:szCs w:val="28"/>
        </w:rPr>
        <w:t>части земельного участка с кадастровым номером 38:06:0</w:t>
      </w:r>
      <w:r>
        <w:rPr>
          <w:sz w:val="28"/>
          <w:szCs w:val="28"/>
        </w:rPr>
        <w:t>00000</w:t>
      </w:r>
      <w:r w:rsidRPr="008D6248">
        <w:rPr>
          <w:sz w:val="28"/>
          <w:szCs w:val="28"/>
        </w:rPr>
        <w:t>:</w:t>
      </w:r>
      <w:r>
        <w:rPr>
          <w:sz w:val="28"/>
          <w:szCs w:val="28"/>
        </w:rPr>
        <w:t>8622</w:t>
      </w:r>
      <w:r w:rsidRPr="008D6248">
        <w:rPr>
          <w:sz w:val="28"/>
          <w:szCs w:val="28"/>
        </w:rPr>
        <w:t xml:space="preserve"> площадью 1</w:t>
      </w:r>
      <w:r>
        <w:rPr>
          <w:sz w:val="28"/>
          <w:szCs w:val="28"/>
        </w:rPr>
        <w:t xml:space="preserve">3 </w:t>
      </w:r>
      <w:r w:rsidRPr="008D6248">
        <w:rPr>
          <w:sz w:val="28"/>
          <w:szCs w:val="28"/>
        </w:rPr>
        <w:t xml:space="preserve">кв. м., расположенного: </w:t>
      </w:r>
      <w:r w:rsidR="007B20B0" w:rsidRPr="007B20B0">
        <w:rPr>
          <w:sz w:val="28"/>
          <w:szCs w:val="28"/>
        </w:rPr>
        <w:t>Российская Федерация, Иркутская область, Иркутское районное муниципальное образование, Иркутское лесничество, Приморское участковое лесничество,</w:t>
      </w:r>
      <w:r w:rsidR="007B20B0">
        <w:rPr>
          <w:sz w:val="28"/>
          <w:szCs w:val="28"/>
        </w:rPr>
        <w:t xml:space="preserve"> Технический участок № 8 (СХПК «</w:t>
      </w:r>
      <w:r w:rsidR="007B20B0" w:rsidRPr="007B20B0">
        <w:rPr>
          <w:sz w:val="28"/>
          <w:szCs w:val="28"/>
        </w:rPr>
        <w:t>Пригородный</w:t>
      </w:r>
      <w:r w:rsidR="007B20B0">
        <w:rPr>
          <w:sz w:val="28"/>
          <w:szCs w:val="28"/>
        </w:rPr>
        <w:t>»</w:t>
      </w:r>
      <w:r w:rsidR="007B20B0" w:rsidRPr="007B20B0">
        <w:rPr>
          <w:sz w:val="28"/>
          <w:szCs w:val="28"/>
        </w:rPr>
        <w:t>), защитные леса, квартал № 21 (в. 9ч, 10ч, 13ч, 11ч)</w:t>
      </w:r>
      <w:r w:rsidRPr="008D6248">
        <w:rPr>
          <w:sz w:val="28"/>
          <w:szCs w:val="28"/>
        </w:rPr>
        <w:t xml:space="preserve">, разрешенное использование: </w:t>
      </w:r>
      <w:r w:rsidR="007B20B0" w:rsidRPr="007B20B0">
        <w:rPr>
          <w:sz w:val="28"/>
          <w:szCs w:val="28"/>
        </w:rPr>
        <w:t>для осуществления рекреационной деятельности</w:t>
      </w:r>
      <w:r w:rsidRPr="008D6248">
        <w:rPr>
          <w:sz w:val="28"/>
          <w:szCs w:val="28"/>
        </w:rPr>
        <w:t>;</w:t>
      </w:r>
    </w:p>
    <w:p w:rsidR="007B20B0" w:rsidRPr="007B20B0" w:rsidRDefault="007B20B0" w:rsidP="007B20B0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20B0">
        <w:rPr>
          <w:sz w:val="28"/>
          <w:szCs w:val="28"/>
        </w:rPr>
        <w:t>части земельного участка с кадастровым номером 38:06:</w:t>
      </w:r>
      <w:r>
        <w:rPr>
          <w:sz w:val="28"/>
          <w:szCs w:val="28"/>
        </w:rPr>
        <w:t>012801</w:t>
      </w:r>
      <w:r w:rsidRPr="007B20B0">
        <w:rPr>
          <w:sz w:val="28"/>
          <w:szCs w:val="28"/>
        </w:rPr>
        <w:t>:</w:t>
      </w:r>
      <w:r>
        <w:rPr>
          <w:sz w:val="28"/>
          <w:szCs w:val="28"/>
        </w:rPr>
        <w:t>5059</w:t>
      </w:r>
      <w:r w:rsidRPr="007B20B0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64</w:t>
      </w:r>
      <w:r w:rsidRPr="007B20B0">
        <w:rPr>
          <w:sz w:val="28"/>
          <w:szCs w:val="28"/>
        </w:rPr>
        <w:t xml:space="preserve"> кв. м., расположенного: Иркутская область, Иркутское районное муниципальное образование, Иркутское лесничество, Приморское участковое лесничество, ТУ № 8 (СХПК Пригородный), защитные леса, квартал 21 (в. 11ч.), разрешенное использование: для строительства, реконструкции и эксплуатации линейных объектов;</w:t>
      </w:r>
    </w:p>
    <w:p w:rsidR="007B20B0" w:rsidRPr="007B20B0" w:rsidRDefault="007B20B0" w:rsidP="007B20B0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20B0">
        <w:rPr>
          <w:sz w:val="28"/>
          <w:szCs w:val="28"/>
        </w:rPr>
        <w:t>части земельного участка с кадастровым номером 38:06:</w:t>
      </w:r>
      <w:r>
        <w:rPr>
          <w:sz w:val="28"/>
          <w:szCs w:val="28"/>
        </w:rPr>
        <w:t>000000</w:t>
      </w:r>
      <w:r w:rsidRPr="007B20B0">
        <w:rPr>
          <w:sz w:val="28"/>
          <w:szCs w:val="28"/>
        </w:rPr>
        <w:t>:</w:t>
      </w:r>
      <w:r>
        <w:rPr>
          <w:sz w:val="28"/>
          <w:szCs w:val="28"/>
        </w:rPr>
        <w:t>6728</w:t>
      </w:r>
      <w:r w:rsidRPr="007B20B0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2530</w:t>
      </w:r>
      <w:r w:rsidRPr="007B20B0">
        <w:rPr>
          <w:sz w:val="28"/>
          <w:szCs w:val="28"/>
        </w:rPr>
        <w:t xml:space="preserve"> кв. м., расположенного: Иркутская область, Иркутское районное муниципальное образование, Иркутское лесничество, Приморское участковое лесничество, ТУ № 8 (СХПК Пригородный), защитные леса, кварталы №№: 17ч.,19ч.-30ч.,31,32ч.-35ч., разрешенное использование: для ведения лесного хозяйства;</w:t>
      </w:r>
    </w:p>
    <w:p w:rsidR="00263F14" w:rsidRPr="00511357" w:rsidRDefault="007B20B0" w:rsidP="00547AA6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B20B0">
        <w:rPr>
          <w:sz w:val="28"/>
          <w:szCs w:val="28"/>
        </w:rPr>
        <w:t>части земельного участка с кадастровым номером 38:06:0</w:t>
      </w:r>
      <w:r>
        <w:rPr>
          <w:sz w:val="28"/>
          <w:szCs w:val="28"/>
        </w:rPr>
        <w:t>12801</w:t>
      </w:r>
      <w:r w:rsidRPr="007B20B0">
        <w:rPr>
          <w:sz w:val="28"/>
          <w:szCs w:val="28"/>
        </w:rPr>
        <w:t>:</w:t>
      </w:r>
      <w:r>
        <w:rPr>
          <w:sz w:val="28"/>
          <w:szCs w:val="28"/>
        </w:rPr>
        <w:t>3793</w:t>
      </w:r>
      <w:r w:rsidRPr="007B20B0">
        <w:rPr>
          <w:sz w:val="28"/>
          <w:szCs w:val="28"/>
        </w:rPr>
        <w:t xml:space="preserve"> площадью </w:t>
      </w:r>
      <w:r>
        <w:rPr>
          <w:sz w:val="28"/>
          <w:szCs w:val="28"/>
        </w:rPr>
        <w:t>38</w:t>
      </w:r>
      <w:r w:rsidRPr="007B20B0">
        <w:rPr>
          <w:sz w:val="28"/>
          <w:szCs w:val="28"/>
        </w:rPr>
        <w:t xml:space="preserve"> кв. м., расположенного: Иркутская область, Иркутский район, Иркутское лесничество, Приморское участковое лесничество</w:t>
      </w:r>
      <w:r>
        <w:rPr>
          <w:sz w:val="28"/>
          <w:szCs w:val="28"/>
        </w:rPr>
        <w:t>, Технический участок № 8 СХПК «</w:t>
      </w:r>
      <w:r w:rsidRPr="007B20B0">
        <w:rPr>
          <w:sz w:val="28"/>
          <w:szCs w:val="28"/>
        </w:rPr>
        <w:t>Пригородный</w:t>
      </w:r>
      <w:r>
        <w:rPr>
          <w:sz w:val="28"/>
          <w:szCs w:val="28"/>
        </w:rPr>
        <w:t>»</w:t>
      </w:r>
      <w:r w:rsidRPr="007B20B0">
        <w:rPr>
          <w:sz w:val="28"/>
          <w:szCs w:val="28"/>
        </w:rPr>
        <w:t xml:space="preserve">: квартал № 21, выдел 21, разрешенное использование: </w:t>
      </w:r>
      <w:r>
        <w:rPr>
          <w:sz w:val="28"/>
          <w:szCs w:val="28"/>
        </w:rPr>
        <w:t>д</w:t>
      </w:r>
      <w:r w:rsidRPr="007B20B0">
        <w:rPr>
          <w:sz w:val="28"/>
          <w:szCs w:val="28"/>
        </w:rPr>
        <w:t>ля осуществления рекреационной деятельности</w:t>
      </w:r>
      <w:r>
        <w:rPr>
          <w:sz w:val="28"/>
          <w:szCs w:val="28"/>
        </w:rPr>
        <w:t>, согласно описания местоположения границ</w:t>
      </w:r>
      <w:r w:rsidR="00263F14" w:rsidRPr="00511357">
        <w:rPr>
          <w:sz w:val="28"/>
          <w:szCs w:val="28"/>
        </w:rPr>
        <w:t>.</w:t>
      </w:r>
    </w:p>
    <w:p w:rsidR="00263F14" w:rsidRPr="00511357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bCs/>
          <w:sz w:val="28"/>
          <w:szCs w:val="28"/>
        </w:rPr>
        <w:t xml:space="preserve"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</w:t>
      </w:r>
      <w:r w:rsidRPr="00511357">
        <w:rPr>
          <w:sz w:val="28"/>
          <w:szCs w:val="28"/>
        </w:rPr>
        <w:t>прилагаемым к нему описанием местоположения границ публичного сервитута,</w:t>
      </w:r>
      <w:r w:rsidRPr="00511357">
        <w:rPr>
          <w:bCs/>
          <w:sz w:val="28"/>
          <w:szCs w:val="28"/>
        </w:rPr>
        <w:t xml:space="preserve"> а также подать заявление об учете прав на земельный участок (с указанием почтового и (или) адреса электронной почты) в течение 30 дней со дня размещения настоящего сообщения в газете «Жизнь Маркова» и на официальном сайте администрации Марковского муниципального образования </w:t>
      </w:r>
      <w:hyperlink r:id="rId8" w:history="1">
        <w:proofErr w:type="spellStart"/>
        <w:r w:rsidRPr="00511357">
          <w:rPr>
            <w:color w:val="0000FF"/>
            <w:sz w:val="28"/>
            <w:szCs w:val="28"/>
            <w:u w:val="single"/>
            <w:lang w:val="en-US"/>
          </w:rPr>
          <w:t>markovskoe</w:t>
        </w:r>
        <w:proofErr w:type="spellEnd"/>
        <w:r w:rsidRPr="00511357">
          <w:rPr>
            <w:color w:val="0000FF"/>
            <w:sz w:val="28"/>
            <w:szCs w:val="28"/>
            <w:u w:val="single"/>
          </w:rPr>
          <w:t>-</w:t>
        </w:r>
        <w:proofErr w:type="spellStart"/>
        <w:r w:rsidRPr="00511357">
          <w:rPr>
            <w:color w:val="0000FF"/>
            <w:sz w:val="28"/>
            <w:szCs w:val="28"/>
            <w:u w:val="single"/>
            <w:lang w:val="en-US"/>
          </w:rPr>
          <w:t>mo</w:t>
        </w:r>
        <w:proofErr w:type="spellEnd"/>
        <w:r w:rsidRPr="00511357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511357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511357">
        <w:rPr>
          <w:sz w:val="28"/>
          <w:szCs w:val="28"/>
        </w:rPr>
        <w:t xml:space="preserve"> в разделе «Объявления».</w:t>
      </w:r>
    </w:p>
    <w:p w:rsidR="00263F14" w:rsidRPr="00511357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b/>
          <w:sz w:val="28"/>
          <w:szCs w:val="28"/>
        </w:rPr>
        <w:lastRenderedPageBreak/>
        <w:t>Заяв</w:t>
      </w:r>
      <w:r w:rsidR="00545612">
        <w:rPr>
          <w:b/>
          <w:sz w:val="28"/>
          <w:szCs w:val="28"/>
        </w:rPr>
        <w:t>ления</w:t>
      </w:r>
      <w:r w:rsidRPr="00511357">
        <w:rPr>
          <w:b/>
          <w:sz w:val="28"/>
          <w:szCs w:val="28"/>
        </w:rPr>
        <w:t xml:space="preserve"> приминаются по адресу:</w:t>
      </w:r>
      <w:r w:rsidRPr="00511357">
        <w:rPr>
          <w:sz w:val="28"/>
          <w:szCs w:val="28"/>
        </w:rPr>
        <w:t xml:space="preserve"> Иркутская область, Иркутский район, р. п. Маркова, квартал Евгения </w:t>
      </w:r>
      <w:proofErr w:type="spellStart"/>
      <w:r w:rsidRPr="00511357">
        <w:rPr>
          <w:sz w:val="28"/>
          <w:szCs w:val="28"/>
        </w:rPr>
        <w:t>Сичкарука</w:t>
      </w:r>
      <w:proofErr w:type="spellEnd"/>
      <w:r w:rsidRPr="00511357">
        <w:rPr>
          <w:sz w:val="28"/>
          <w:szCs w:val="28"/>
        </w:rPr>
        <w:t>, строение 1, понедельник – пятница, с 8-00 до 17-00, обед с 12-00 до 13-00.</w:t>
      </w:r>
    </w:p>
    <w:p w:rsidR="00263F14" w:rsidRPr="00511357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b/>
          <w:bCs/>
          <w:sz w:val="28"/>
          <w:szCs w:val="28"/>
        </w:rPr>
        <w:t>Способ подачи заявлений</w:t>
      </w:r>
      <w:r w:rsidRPr="00511357">
        <w:rPr>
          <w:sz w:val="28"/>
          <w:szCs w:val="28"/>
        </w:rPr>
        <w:t xml:space="preserve"> – заявления подаются или направляются в администрацию Марковского муниципального образования гражданином или юридическим лицом по их выбору лично или посредствам почтовой связи на бумажном носителе.</w:t>
      </w:r>
    </w:p>
    <w:p w:rsidR="00263F14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  <w:r w:rsidRPr="00511357">
        <w:rPr>
          <w:sz w:val="28"/>
          <w:szCs w:val="28"/>
        </w:rPr>
        <w:t xml:space="preserve">Для ознакомления с поступившим ходатайством об установлении публичного сервитута и прилагаемыми к нему документами обращаться по адресу: Иркутская область, Иркутский район, р. п. Маркова, квартал Евгения </w:t>
      </w:r>
      <w:proofErr w:type="spellStart"/>
      <w:r w:rsidRPr="00511357">
        <w:rPr>
          <w:sz w:val="28"/>
          <w:szCs w:val="28"/>
        </w:rPr>
        <w:t>Сичкарука</w:t>
      </w:r>
      <w:proofErr w:type="spellEnd"/>
      <w:r w:rsidRPr="00511357">
        <w:rPr>
          <w:sz w:val="28"/>
          <w:szCs w:val="28"/>
        </w:rPr>
        <w:t>, строение 1, кабинет 8 (отдел управления муниципальным имуществом), понедельник – пятница, с 8-00 до 17-00, обед с 12-00 до 13-00.</w:t>
      </w:r>
    </w:p>
    <w:p w:rsidR="00263F14" w:rsidRDefault="00263F14" w:rsidP="00263F1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263F14" w:rsidRDefault="00263F14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1242"/>
        <w:gridCol w:w="4253"/>
        <w:gridCol w:w="4394"/>
      </w:tblGrid>
      <w:tr w:rsidR="00B80CAB" w:rsidRPr="005B4876" w:rsidTr="00630454">
        <w:trPr>
          <w:trHeight w:hRule="exact" w:val="2000"/>
          <w:tblHeader/>
        </w:trPr>
        <w:tc>
          <w:tcPr>
            <w:tcW w:w="9889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80CAB" w:rsidRDefault="00B80CAB" w:rsidP="00630454">
            <w:pPr>
              <w:jc w:val="center"/>
              <w:rPr>
                <w:b/>
                <w:u w:val="single"/>
              </w:rPr>
            </w:pPr>
            <w:r w:rsidRPr="00671443">
              <w:rPr>
                <w:b/>
                <w:caps/>
              </w:rPr>
              <w:lastRenderedPageBreak/>
              <w:t>ОПИСАНИЕ МЕСТОПОЛОЖЕНИЯ ГРАНИЦ</w:t>
            </w:r>
            <w:r>
              <w:rPr>
                <w:b/>
                <w:u w:val="single"/>
              </w:rPr>
              <w:t xml:space="preserve"> </w:t>
            </w:r>
          </w:p>
          <w:p w:rsidR="00B80CAB" w:rsidRDefault="00B80CAB" w:rsidP="00630454">
            <w:pPr>
              <w:jc w:val="center"/>
              <w:rPr>
                <w:b/>
                <w:u w:val="single"/>
              </w:rPr>
            </w:pPr>
          </w:p>
          <w:p w:rsidR="00B80CAB" w:rsidRDefault="00B80CAB" w:rsidP="0063045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Публичный сервитут в отношении части земельных участков с кадастровыми номерами 38:06:011224:1786, 38:06:000000:8622, 38:06:012801:5059, 38:06:000000:6728, 38:06:012801:3793 в целях размещения объекта электросетевого хозяйства</w:t>
            </w:r>
          </w:p>
          <w:p w:rsidR="00B80CAB" w:rsidRDefault="00B80CAB" w:rsidP="00630454">
            <w:pPr>
              <w:pStyle w:val="1"/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(наименование объекта)</w:t>
            </w:r>
          </w:p>
        </w:tc>
      </w:tr>
      <w:tr w:rsidR="00B80CAB" w:rsidRPr="005B4876" w:rsidTr="00630454">
        <w:trPr>
          <w:trHeight w:hRule="exact" w:val="397"/>
          <w:tblHeader/>
        </w:trPr>
        <w:tc>
          <w:tcPr>
            <w:tcW w:w="9889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DD6C04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DD6C04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объекта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DD6C04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DD6C04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DD6C04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DD6C04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3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DD6C04" w:rsidRDefault="00B80CAB" w:rsidP="00630454">
            <w:pPr>
              <w:pStyle w:val="1"/>
              <w:jc w:val="center"/>
              <w:rPr>
                <w:szCs w:val="24"/>
              </w:rPr>
            </w:pPr>
            <w:r w:rsidRPr="00DD6C04">
              <w:rPr>
                <w:szCs w:val="24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DD6C04" w:rsidRDefault="00B80CAB" w:rsidP="00630454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 xml:space="preserve">Местоположение объекта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843E8B" w:rsidRDefault="00B80CAB" w:rsidP="0063045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Российская Федерация, Иркутская область, Иркутский район 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DD6C04" w:rsidRDefault="00B80CAB" w:rsidP="00630454">
            <w:pPr>
              <w:pStyle w:val="1"/>
              <w:jc w:val="center"/>
              <w:rPr>
                <w:szCs w:val="24"/>
              </w:rPr>
            </w:pPr>
            <w:r w:rsidRPr="00DD6C04">
              <w:rPr>
                <w:szCs w:val="24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DD6C04" w:rsidRDefault="00B80CAB" w:rsidP="00630454">
            <w:pPr>
              <w:pStyle w:val="1"/>
              <w:rPr>
                <w:b/>
                <w:szCs w:val="24"/>
              </w:rPr>
            </w:pPr>
            <w:r>
              <w:rPr>
                <w:szCs w:val="24"/>
              </w:rPr>
              <w:t>Площадь объекта</w:t>
            </w:r>
            <w:r w:rsidRPr="00DD6C04">
              <w:rPr>
                <w:szCs w:val="24"/>
              </w:rPr>
              <w:t xml:space="preserve"> ± величина погрешности определения площади</w:t>
            </w:r>
            <w:r w:rsidRPr="00DD6C04">
              <w:rPr>
                <w:b/>
                <w:szCs w:val="24"/>
              </w:rPr>
              <w:t xml:space="preserve"> </w:t>
            </w:r>
            <w:r w:rsidRPr="00DD6C04">
              <w:rPr>
                <w:szCs w:val="24"/>
              </w:rPr>
              <w:t>(</w:t>
            </w:r>
            <w:r w:rsidRPr="00DD6C04">
              <w:rPr>
                <w:b/>
                <w:szCs w:val="24"/>
              </w:rPr>
              <w:t xml:space="preserve">Р </w:t>
            </w:r>
            <w:r w:rsidRPr="00DD6C04">
              <w:rPr>
                <w:szCs w:val="24"/>
              </w:rPr>
              <w:t xml:space="preserve">± </w:t>
            </w:r>
            <w:r w:rsidRPr="00DD6C04">
              <w:rPr>
                <w:b/>
                <w:szCs w:val="24"/>
              </w:rPr>
              <w:t>ΔР</w:t>
            </w:r>
            <w:r w:rsidRPr="00DD6C04">
              <w:rPr>
                <w:szCs w:val="24"/>
              </w:rPr>
              <w:t>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DD6C04" w:rsidRDefault="00B80CAB" w:rsidP="00630454">
            <w:r>
              <w:t xml:space="preserve">2773 </w:t>
            </w:r>
            <w:proofErr w:type="spellStart"/>
            <w:r>
              <w:t>кв.м</w:t>
            </w:r>
            <w:proofErr w:type="spellEnd"/>
            <w:r>
              <w:t xml:space="preserve"> ± 921 </w:t>
            </w:r>
            <w:proofErr w:type="spellStart"/>
            <w:r>
              <w:t>кв.м</w:t>
            </w:r>
            <w:proofErr w:type="spellEnd"/>
            <w:r>
              <w:t xml:space="preserve"> 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24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0CAB" w:rsidRPr="00C1619A" w:rsidRDefault="00B80CAB" w:rsidP="00630454">
            <w:pPr>
              <w:pStyle w:val="1"/>
              <w:jc w:val="center"/>
              <w:rPr>
                <w:szCs w:val="24"/>
              </w:rPr>
            </w:pPr>
            <w:r w:rsidRPr="00DD6C04">
              <w:rPr>
                <w:szCs w:val="24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CAB" w:rsidRPr="00DD6C04" w:rsidRDefault="00B80CAB" w:rsidP="00630454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 xml:space="preserve">Иные характеристики объекта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</w:tcBorders>
          </w:tcPr>
          <w:p w:rsidR="00B80CAB" w:rsidRPr="00C1619A" w:rsidRDefault="00B80CAB" w:rsidP="00630454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</w:p>
        </w:tc>
      </w:tr>
    </w:tbl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1100"/>
        <w:gridCol w:w="283"/>
        <w:gridCol w:w="851"/>
        <w:gridCol w:w="141"/>
        <w:gridCol w:w="371"/>
        <w:gridCol w:w="196"/>
        <w:gridCol w:w="709"/>
        <w:gridCol w:w="851"/>
        <w:gridCol w:w="425"/>
        <w:gridCol w:w="992"/>
        <w:gridCol w:w="284"/>
        <w:gridCol w:w="851"/>
        <w:gridCol w:w="283"/>
        <w:gridCol w:w="1135"/>
        <w:gridCol w:w="140"/>
        <w:gridCol w:w="1986"/>
      </w:tblGrid>
      <w:tr w:rsidR="00B80CAB" w:rsidRPr="005B4876" w:rsidTr="00630454">
        <w:trPr>
          <w:trHeight w:hRule="exact" w:val="1858"/>
          <w:tblHeader/>
        </w:trPr>
        <w:tc>
          <w:tcPr>
            <w:tcW w:w="10598" w:type="dxa"/>
            <w:gridSpan w:val="1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80CAB" w:rsidRDefault="00B80CAB" w:rsidP="00630454">
            <w:pPr>
              <w:jc w:val="center"/>
              <w:rPr>
                <w:b/>
                <w:u w:val="single"/>
              </w:rPr>
            </w:pPr>
            <w:r w:rsidRPr="00040DD4">
              <w:rPr>
                <w:b/>
                <w:caps/>
              </w:rPr>
              <w:lastRenderedPageBreak/>
              <w:t>ОПИСАНИЕ МЕСТОПОЛОЖЕНИЯ ГРАНИЦ</w:t>
            </w:r>
            <w:r w:rsidRPr="00040DD4">
              <w:rPr>
                <w:b/>
                <w:u w:val="single"/>
              </w:rPr>
              <w:t xml:space="preserve"> </w:t>
            </w:r>
          </w:p>
          <w:p w:rsidR="00B80CAB" w:rsidRPr="00040DD4" w:rsidRDefault="00B80CAB" w:rsidP="00630454">
            <w:pPr>
              <w:jc w:val="center"/>
              <w:rPr>
                <w:b/>
                <w:u w:val="single"/>
              </w:rPr>
            </w:pPr>
          </w:p>
          <w:p w:rsidR="00B80CAB" w:rsidRDefault="00B80CAB" w:rsidP="0063045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Публичный сервитут в отношении части земельных участков с кадастровыми номерами 38:06:011224:1786, 38:06:000000:8622, 38:06:012801:5059, 38:06:000000:6728, 38:06:012801:3793 в целях размещения объекта электросетевого хозяйства</w:t>
            </w:r>
          </w:p>
          <w:p w:rsidR="00B80CAB" w:rsidRDefault="00B80CAB" w:rsidP="00630454">
            <w:pPr>
              <w:pStyle w:val="1"/>
              <w:spacing w:line="240" w:lineRule="atLeast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(наименование объекта)</w:t>
            </w:r>
          </w:p>
        </w:tc>
      </w:tr>
      <w:tr w:rsidR="00B80CAB" w:rsidRPr="005B4876" w:rsidTr="00630454">
        <w:trPr>
          <w:trHeight w:hRule="exact" w:val="397"/>
          <w:tblHeader/>
        </w:trPr>
        <w:tc>
          <w:tcPr>
            <w:tcW w:w="10598" w:type="dxa"/>
            <w:gridSpan w:val="1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B80CAB" w:rsidRPr="005B4876" w:rsidTr="00630454">
        <w:trPr>
          <w:trHeight w:hRule="exact" w:val="397"/>
        </w:trPr>
        <w:tc>
          <w:tcPr>
            <w:tcW w:w="10598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1. Система координат </w:t>
            </w:r>
            <w:r>
              <w:rPr>
                <w:b/>
                <w:szCs w:val="24"/>
                <w:u w:val="single"/>
              </w:rPr>
              <w:t xml:space="preserve">МСК-38, зона 3 </w:t>
            </w:r>
          </w:p>
        </w:tc>
      </w:tr>
      <w:tr w:rsidR="00B80CAB" w:rsidRPr="005B4876" w:rsidTr="00630454">
        <w:trPr>
          <w:trHeight w:hRule="exact" w:val="397"/>
        </w:trPr>
        <w:tc>
          <w:tcPr>
            <w:tcW w:w="10598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0CAB" w:rsidRDefault="00B80CAB" w:rsidP="00630454">
            <w:r w:rsidRPr="00B9273D">
              <w:rPr>
                <w:b/>
              </w:rPr>
              <w:t xml:space="preserve">2. Сведения о характерных точках границ объекта 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Обозначение</w:t>
            </w:r>
          </w:p>
          <w:p w:rsidR="00B80CAB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характер</w:t>
            </w:r>
          </w:p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proofErr w:type="spellStart"/>
            <w:r w:rsidRPr="001B3FAC">
              <w:rPr>
                <w:b/>
                <w:szCs w:val="24"/>
              </w:rPr>
              <w:t>ных</w:t>
            </w:r>
            <w:proofErr w:type="spellEnd"/>
            <w:r w:rsidRPr="001B3FAC">
              <w:rPr>
                <w:b/>
                <w:szCs w:val="24"/>
              </w:rPr>
              <w:t xml:space="preserve"> точек границ</w:t>
            </w:r>
          </w:p>
        </w:tc>
        <w:tc>
          <w:tcPr>
            <w:tcW w:w="311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Координаты, м</w:t>
            </w:r>
          </w:p>
        </w:tc>
        <w:tc>
          <w:tcPr>
            <w:tcW w:w="2552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0CAB" w:rsidRPr="00C47D95" w:rsidRDefault="00B80CAB" w:rsidP="00630454">
            <w:pPr>
              <w:pStyle w:val="11"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C47D95">
              <w:rPr>
                <w:b/>
                <w:sz w:val="22"/>
                <w:szCs w:val="22"/>
              </w:rPr>
              <w:t>Метод определения координат характерной точки, м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80CAB" w:rsidRDefault="00B80CAB" w:rsidP="00630454">
            <w:pPr>
              <w:pStyle w:val="11"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C47D95">
              <w:rPr>
                <w:b/>
                <w:sz w:val="22"/>
                <w:szCs w:val="22"/>
              </w:rPr>
              <w:t xml:space="preserve">Средняя </w:t>
            </w:r>
            <w:proofErr w:type="spellStart"/>
            <w:r w:rsidRPr="00C47D95">
              <w:rPr>
                <w:b/>
                <w:sz w:val="22"/>
                <w:szCs w:val="22"/>
              </w:rPr>
              <w:t>квадратическая</w:t>
            </w:r>
            <w:proofErr w:type="spellEnd"/>
            <w:r w:rsidRPr="00C47D9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47D95">
              <w:rPr>
                <w:b/>
                <w:sz w:val="22"/>
                <w:szCs w:val="22"/>
              </w:rPr>
              <w:t>погрешно</w:t>
            </w:r>
            <w:proofErr w:type="spellEnd"/>
          </w:p>
          <w:p w:rsidR="00B80CAB" w:rsidRDefault="00B80CAB" w:rsidP="00630454">
            <w:pPr>
              <w:pStyle w:val="11"/>
              <w:spacing w:before="60" w:after="60"/>
              <w:jc w:val="center"/>
              <w:rPr>
                <w:b/>
                <w:sz w:val="22"/>
                <w:szCs w:val="22"/>
              </w:rPr>
            </w:pPr>
            <w:proofErr w:type="spellStart"/>
            <w:r w:rsidRPr="00C47D95">
              <w:rPr>
                <w:b/>
                <w:sz w:val="22"/>
                <w:szCs w:val="22"/>
              </w:rPr>
              <w:t>сть</w:t>
            </w:r>
            <w:proofErr w:type="spellEnd"/>
            <w:r w:rsidRPr="00C47D95">
              <w:rPr>
                <w:b/>
                <w:sz w:val="22"/>
                <w:szCs w:val="22"/>
              </w:rPr>
              <w:t xml:space="preserve"> положения характер</w:t>
            </w:r>
          </w:p>
          <w:p w:rsidR="00B80CAB" w:rsidRPr="00C47D95" w:rsidRDefault="00B80CAB" w:rsidP="00630454">
            <w:pPr>
              <w:pStyle w:val="11"/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C47D95">
              <w:rPr>
                <w:b/>
                <w:sz w:val="22"/>
                <w:szCs w:val="22"/>
              </w:rPr>
              <w:t>ной точки (М</w:t>
            </w:r>
            <w:r w:rsidRPr="00C47D95">
              <w:rPr>
                <w:b/>
                <w:sz w:val="22"/>
                <w:szCs w:val="22"/>
                <w:vertAlign w:val="subscript"/>
                <w:lang w:val="en-US"/>
              </w:rPr>
              <w:t>t</w:t>
            </w:r>
            <w:r w:rsidRPr="00C47D95">
              <w:rPr>
                <w:b/>
                <w:sz w:val="22"/>
                <w:szCs w:val="22"/>
              </w:rPr>
              <w:t>), м</w:t>
            </w:r>
          </w:p>
        </w:tc>
        <w:tc>
          <w:tcPr>
            <w:tcW w:w="2126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Описа</w:t>
            </w:r>
            <w:r w:rsidRPr="001B3FAC">
              <w:rPr>
                <w:b/>
                <w:szCs w:val="24"/>
              </w:rPr>
              <w:softHyphen/>
              <w:t>ние закреп</w:t>
            </w:r>
            <w:r w:rsidRPr="001B3FAC">
              <w:rPr>
                <w:b/>
                <w:szCs w:val="24"/>
              </w:rPr>
              <w:softHyphen/>
              <w:t>ления точки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Х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F19EF" w:rsidRDefault="00B80CAB" w:rsidP="00630454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Y</w:t>
            </w:r>
          </w:p>
        </w:tc>
        <w:tc>
          <w:tcPr>
            <w:tcW w:w="255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41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3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33438E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33438E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375673.04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3336119.15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11"/>
              <w:rPr>
                <w:szCs w:val="24"/>
              </w:rPr>
            </w:pPr>
            <w:proofErr w:type="spellStart"/>
            <w:r w:rsidRPr="00191E6B">
              <w:rPr>
                <w:szCs w:val="24"/>
              </w:rPr>
              <w:t>Mt</w:t>
            </w:r>
            <w:proofErr w:type="spellEnd"/>
            <w:r w:rsidRPr="00191E6B">
              <w:rPr>
                <w:szCs w:val="24"/>
              </w:rPr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rPr>
                <w:rStyle w:val="af"/>
                <w:b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375699.42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3336150.57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375701.05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3336152.92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4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375698.05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3336154.07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5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375697.00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3336152.36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rPr>
                <w:rStyle w:val="af"/>
                <w:b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6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375671.29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3336121.67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375673.04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3336119.15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FA066E" w:rsidRDefault="00B80CAB" w:rsidP="00630454"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375711.47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3336167.88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8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375713.68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3336171.07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9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375708.99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3336171.86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11"/>
              <w:rPr>
                <w:szCs w:val="24"/>
              </w:rPr>
            </w:pPr>
            <w:proofErr w:type="spellStart"/>
            <w:r w:rsidRPr="00191E6B">
              <w:rPr>
                <w:szCs w:val="24"/>
              </w:rPr>
              <w:t>Mt</w:t>
            </w:r>
            <w:proofErr w:type="spellEnd"/>
            <w:r w:rsidRPr="00191E6B">
              <w:rPr>
                <w:szCs w:val="24"/>
              </w:rPr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rPr>
                <w:rStyle w:val="af"/>
                <w:b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375707.89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3336169.96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375711.47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3336167.88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375713.69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3336171.07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rPr>
                <w:rStyle w:val="af"/>
                <w:b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375717.55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3336176.69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375719.79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3336183.57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lastRenderedPageBreak/>
              <w:t>14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375715.29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3336184.30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15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375712.77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3336177.88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16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375709.01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3336171.86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11"/>
              <w:rPr>
                <w:szCs w:val="24"/>
              </w:rPr>
            </w:pPr>
            <w:proofErr w:type="spellStart"/>
            <w:r w:rsidRPr="00191E6B">
              <w:rPr>
                <w:szCs w:val="24"/>
              </w:rPr>
              <w:t>Mt</w:t>
            </w:r>
            <w:proofErr w:type="spellEnd"/>
            <w:r w:rsidRPr="00191E6B">
              <w:rPr>
                <w:szCs w:val="24"/>
              </w:rPr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rPr>
                <w:rStyle w:val="af"/>
                <w:b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375713.69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3336171.07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375719.81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3336183.57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rPr>
                <w:rStyle w:val="af"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18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375726.37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3336203.95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rPr>
                <w:rStyle w:val="af"/>
                <w:b/>
              </w:rPr>
            </w:pPr>
            <w:r>
              <w:rPr>
                <w:rStyle w:val="af"/>
              </w:rP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19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  <w:rPr>
                <w:rStyle w:val="a7"/>
              </w:rPr>
            </w:pPr>
            <w:r>
              <w:rPr>
                <w:rStyle w:val="a7"/>
              </w:rPr>
              <w:t>375624.23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3336285.38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375480.25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3336543.15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375269.63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3336745.54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375266.85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3336744.05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375477.83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3336541.33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11"/>
              <w:rPr>
                <w:szCs w:val="24"/>
              </w:rPr>
            </w:pPr>
            <w:proofErr w:type="spellStart"/>
            <w:r w:rsidRPr="00191E6B">
              <w:rPr>
                <w:szCs w:val="24"/>
              </w:rPr>
              <w:t>Mt</w:t>
            </w:r>
            <w:proofErr w:type="spellEnd"/>
            <w:r w:rsidRPr="00191E6B">
              <w:rPr>
                <w:szCs w:val="24"/>
              </w:rPr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375621.84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3336283.44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375722.65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3336203.09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375715.26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3336184.31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375719.81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3336183.57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375209.81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3336736.81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375176.36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3336756.32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375175.34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3336754.00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375173.90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3336754.14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11"/>
              <w:rPr>
                <w:szCs w:val="24"/>
              </w:rPr>
            </w:pPr>
            <w:proofErr w:type="spellStart"/>
            <w:r w:rsidRPr="00191E6B">
              <w:rPr>
                <w:szCs w:val="24"/>
              </w:rPr>
              <w:t>Mt</w:t>
            </w:r>
            <w:proofErr w:type="spellEnd"/>
            <w:r w:rsidRPr="00191E6B">
              <w:rPr>
                <w:szCs w:val="24"/>
              </w:rPr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375209.81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3336736.81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375175.34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3336754.00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375176.35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3336756.30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375174.99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3336756.97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375136.87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3336765.33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375136.62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3336764.60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375163.69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3336759.11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375173.91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3336754.14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375175.34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3336754.00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375136.62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3336764.61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375136.87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3336765.33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374980.10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3336799.57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375048.84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3336782.48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375136.62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3336764.61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-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374951.90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3336803.39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374959.18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3336804.14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374927.04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3336811.16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5"/>
              <w:jc w:val="center"/>
            </w:pPr>
            <w:r>
              <w:t>374951.90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91E6B" w:rsidRDefault="00B80CAB" w:rsidP="00630454">
            <w:pPr>
              <w:pStyle w:val="ac"/>
              <w:jc w:val="center"/>
              <w:rPr>
                <w:sz w:val="24"/>
                <w:szCs w:val="24"/>
              </w:rPr>
            </w:pPr>
            <w:r w:rsidRPr="00191E6B">
              <w:rPr>
                <w:sz w:val="24"/>
                <w:szCs w:val="24"/>
              </w:rPr>
              <w:t>3336803.39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 xml:space="preserve">Картометрический метод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Default="00B80CAB" w:rsidP="00630454">
            <w:proofErr w:type="spellStart"/>
            <w:r w:rsidRPr="00FA066E">
              <w:t>Mt</w:t>
            </w:r>
            <w:proofErr w:type="spellEnd"/>
            <w:r w:rsidRPr="00FA066E">
              <w:t>=5.00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</w:tr>
      <w:tr w:rsidR="00B80CAB" w:rsidRPr="005B4876" w:rsidTr="00630454">
        <w:trPr>
          <w:trHeight w:hRule="exact" w:val="397"/>
        </w:trPr>
        <w:tc>
          <w:tcPr>
            <w:tcW w:w="10598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0CAB" w:rsidRDefault="00B80CAB" w:rsidP="00630454">
            <w:r w:rsidRPr="00F12DB0">
              <w:rPr>
                <w:b/>
              </w:rPr>
              <w:t>3</w:t>
            </w:r>
            <w:r w:rsidRPr="00B9273D">
              <w:rPr>
                <w:b/>
              </w:rPr>
              <w:t xml:space="preserve">. Сведения о характерных точках </w:t>
            </w:r>
            <w:r>
              <w:rPr>
                <w:b/>
              </w:rPr>
              <w:t xml:space="preserve">части (частей) </w:t>
            </w:r>
            <w:r w:rsidRPr="00B9273D">
              <w:rPr>
                <w:b/>
              </w:rPr>
              <w:t>границ</w:t>
            </w:r>
            <w:r>
              <w:rPr>
                <w:b/>
              </w:rPr>
              <w:t>ы</w:t>
            </w:r>
            <w:r w:rsidRPr="00B9273D">
              <w:rPr>
                <w:b/>
              </w:rPr>
              <w:t xml:space="preserve"> объекта 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38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</w:pPr>
            <w:r>
              <w:t>-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1"/>
            </w:pPr>
            <w: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>
              <w:t>-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0598" w:type="dxa"/>
            <w:gridSpan w:val="16"/>
            <w:tcBorders>
              <w:bottom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rPr>
                <w:szCs w:val="24"/>
                <w:vertAlign w:val="superscript"/>
              </w:rPr>
            </w:pPr>
            <w:r>
              <w:rPr>
                <w:b/>
                <w:szCs w:val="24"/>
              </w:rPr>
              <w:t>4</w:t>
            </w:r>
            <w:r w:rsidRPr="001B3FAC">
              <w:rPr>
                <w:b/>
                <w:szCs w:val="24"/>
              </w:rPr>
              <w:t>. Сведения о частях границ объекта</w:t>
            </w:r>
            <w:r>
              <w:rPr>
                <w:b/>
                <w:szCs w:val="24"/>
              </w:rPr>
              <w:t>, совпадающих с местоположением внешних границ природных объектов и(или) объектов искусственного происхождения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919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 w:rsidRPr="001B3FAC">
              <w:rPr>
                <w:b/>
              </w:rPr>
              <w:t>Обозначение части границ</w:t>
            </w:r>
          </w:p>
        </w:tc>
        <w:tc>
          <w:tcPr>
            <w:tcW w:w="467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szCs w:val="24"/>
                <w:lang w:val="en-US"/>
              </w:rPr>
            </w:pPr>
            <w:r w:rsidRPr="001B3FAC">
              <w:rPr>
                <w:b/>
                <w:szCs w:val="24"/>
              </w:rPr>
              <w:t>Описание прохождения части границ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74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 w:rsidRPr="001B3FAC">
              <w:rPr>
                <w:b/>
              </w:rPr>
              <w:t>от точки</w:t>
            </w: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 w:rsidRPr="001B3FAC">
              <w:rPr>
                <w:b/>
              </w:rPr>
              <w:t>до точки</w:t>
            </w:r>
          </w:p>
        </w:tc>
        <w:tc>
          <w:tcPr>
            <w:tcW w:w="467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jc w:val="center"/>
              <w:rPr>
                <w:lang w:val="en-US"/>
              </w:rPr>
            </w:pP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74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ae"/>
              <w:spacing w:after="0"/>
              <w:jc w:val="center"/>
              <w:rPr>
                <w:b/>
                <w:lang w:val="en-US"/>
              </w:rPr>
            </w:pPr>
            <w:r w:rsidRPr="00694243">
              <w:rPr>
                <w:b/>
                <w:lang w:val="en-US"/>
              </w:rPr>
              <w:t>1</w:t>
            </w: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ae"/>
              <w:spacing w:after="0"/>
              <w:jc w:val="center"/>
              <w:rPr>
                <w:b/>
                <w:lang w:val="en-US"/>
              </w:rPr>
            </w:pPr>
            <w:r w:rsidRPr="00694243">
              <w:rPr>
                <w:b/>
                <w:lang w:val="en-US"/>
              </w:rPr>
              <w:t>2</w:t>
            </w:r>
          </w:p>
        </w:tc>
        <w:tc>
          <w:tcPr>
            <w:tcW w:w="4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ae"/>
              <w:jc w:val="center"/>
              <w:rPr>
                <w:b/>
                <w:lang w:val="en-US"/>
              </w:rPr>
            </w:pPr>
            <w:r w:rsidRPr="00694243">
              <w:rPr>
                <w:b/>
                <w:lang w:val="en-US"/>
              </w:rPr>
              <w:t>3</w:t>
            </w:r>
          </w:p>
        </w:tc>
      </w:tr>
      <w:tr w:rsidR="00B80CAB" w:rsidRPr="005B4876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746" w:type="dxa"/>
            <w:gridSpan w:val="5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31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4679" w:type="dxa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rPr>
                <w:lang w:val="en-US"/>
              </w:rPr>
            </w:pPr>
            <w:r>
              <w:t>-</w:t>
            </w:r>
          </w:p>
        </w:tc>
      </w:tr>
      <w:tr w:rsidR="00B80CAB" w:rsidRPr="009E44DF" w:rsidTr="00630454">
        <w:trPr>
          <w:trHeight w:hRule="exact" w:val="397"/>
          <w:tblHeader/>
        </w:trPr>
        <w:tc>
          <w:tcPr>
            <w:tcW w:w="10598" w:type="dxa"/>
            <w:gridSpan w:val="16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Сведения о местоположении </w:t>
            </w:r>
            <w:r>
              <w:rPr>
                <w:b/>
                <w:szCs w:val="24"/>
              </w:rPr>
              <w:t xml:space="preserve">измененных (уточненных) </w:t>
            </w:r>
            <w:r w:rsidRPr="001B3FAC">
              <w:rPr>
                <w:b/>
                <w:szCs w:val="24"/>
              </w:rPr>
              <w:t xml:space="preserve">границ объекта </w:t>
            </w:r>
          </w:p>
        </w:tc>
      </w:tr>
      <w:tr w:rsidR="00B80CAB" w:rsidRPr="009E44DF" w:rsidTr="00630454">
        <w:trPr>
          <w:trHeight w:hRule="exact" w:val="397"/>
        </w:trPr>
        <w:tc>
          <w:tcPr>
            <w:tcW w:w="10598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lastRenderedPageBreak/>
              <w:t xml:space="preserve">1. Система координат </w:t>
            </w:r>
            <w:r>
              <w:rPr>
                <w:b/>
                <w:u w:val="single"/>
              </w:rPr>
              <w:t>МСК-38, зона 3</w:t>
            </w:r>
          </w:p>
        </w:tc>
      </w:tr>
      <w:tr w:rsidR="00B80CAB" w:rsidTr="00630454">
        <w:trPr>
          <w:trHeight w:hRule="exact" w:val="397"/>
        </w:trPr>
        <w:tc>
          <w:tcPr>
            <w:tcW w:w="10598" w:type="dxa"/>
            <w:gridSpan w:val="1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0CAB" w:rsidRDefault="00B80CAB" w:rsidP="00630454">
            <w:r w:rsidRPr="00B9273D">
              <w:rPr>
                <w:b/>
              </w:rPr>
              <w:t xml:space="preserve">2. Сведения о характерных точках границ объекта </w:t>
            </w:r>
          </w:p>
        </w:tc>
      </w:tr>
      <w:tr w:rsidR="00B80CAB" w:rsidRPr="001B3FAC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1563"/>
        </w:trPr>
        <w:tc>
          <w:tcPr>
            <w:tcW w:w="1100" w:type="dxa"/>
            <w:vMerge w:val="restart"/>
            <w:tcBorders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Обозначение</w:t>
            </w:r>
          </w:p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характерных точек границ</w:t>
            </w:r>
          </w:p>
        </w:tc>
        <w:tc>
          <w:tcPr>
            <w:tcW w:w="2551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Существующие координаты</w:t>
            </w:r>
            <w:r w:rsidRPr="001B3FAC">
              <w:rPr>
                <w:b/>
                <w:szCs w:val="24"/>
              </w:rPr>
              <w:t>, м</w:t>
            </w:r>
          </w:p>
        </w:tc>
        <w:tc>
          <w:tcPr>
            <w:tcW w:w="255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Измененные (уточненные) координаты, м</w:t>
            </w:r>
          </w:p>
        </w:tc>
        <w:tc>
          <w:tcPr>
            <w:tcW w:w="2409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 xml:space="preserve">Метод определения координат и средняя </w:t>
            </w:r>
            <w:proofErr w:type="spellStart"/>
            <w:r w:rsidRPr="001B3FAC">
              <w:rPr>
                <w:b/>
                <w:szCs w:val="24"/>
              </w:rPr>
              <w:t>квадратическая</w:t>
            </w:r>
            <w:proofErr w:type="spellEnd"/>
            <w:r w:rsidRPr="001B3FAC">
              <w:rPr>
                <w:b/>
                <w:szCs w:val="24"/>
              </w:rPr>
              <w:t xml:space="preserve"> погрешность положения характерной точки (М</w:t>
            </w:r>
            <w:r w:rsidRPr="001B3FAC">
              <w:rPr>
                <w:b/>
                <w:szCs w:val="24"/>
                <w:vertAlign w:val="subscript"/>
                <w:lang w:val="en-US"/>
              </w:rPr>
              <w:t>t</w:t>
            </w:r>
            <w:r w:rsidRPr="001B3FAC">
              <w:rPr>
                <w:b/>
                <w:szCs w:val="24"/>
              </w:rPr>
              <w:t>), м</w:t>
            </w:r>
          </w:p>
        </w:tc>
        <w:tc>
          <w:tcPr>
            <w:tcW w:w="1986" w:type="dxa"/>
            <w:vMerge w:val="restart"/>
            <w:tcBorders>
              <w:lef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spacing w:before="60" w:after="60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Описа</w:t>
            </w:r>
            <w:r w:rsidRPr="001B3FAC">
              <w:rPr>
                <w:b/>
                <w:szCs w:val="24"/>
              </w:rPr>
              <w:softHyphen/>
              <w:t>ние закреп</w:t>
            </w:r>
            <w:r w:rsidRPr="001B3FAC">
              <w:rPr>
                <w:b/>
                <w:szCs w:val="24"/>
              </w:rPr>
              <w:softHyphen/>
              <w:t>ления точки</w:t>
            </w:r>
          </w:p>
        </w:tc>
      </w:tr>
      <w:tr w:rsidR="00B80CAB" w:rsidRPr="009E44DF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10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Х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a3"/>
              <w:jc w:val="center"/>
              <w:rPr>
                <w:b/>
              </w:rPr>
            </w:pPr>
            <w:r>
              <w:rPr>
                <w:b/>
                <w:lang w:val="en-US"/>
              </w:rPr>
              <w:t>Y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F19EF" w:rsidRDefault="00B80CAB" w:rsidP="00630454">
            <w:pPr>
              <w:pStyle w:val="1"/>
              <w:jc w:val="center"/>
              <w:rPr>
                <w:b/>
                <w:szCs w:val="24"/>
                <w:lang w:val="en-US"/>
              </w:rPr>
            </w:pPr>
            <w:r w:rsidRPr="001B3FAC">
              <w:rPr>
                <w:b/>
              </w:rPr>
              <w:t>Х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F19EF" w:rsidRDefault="00B80CAB" w:rsidP="00630454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Y</w:t>
            </w:r>
          </w:p>
        </w:tc>
        <w:tc>
          <w:tcPr>
            <w:tcW w:w="240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</w:p>
        </w:tc>
        <w:tc>
          <w:tcPr>
            <w:tcW w:w="1986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1"/>
              <w:jc w:val="center"/>
              <w:rPr>
                <w:b/>
                <w:szCs w:val="24"/>
              </w:rPr>
            </w:pPr>
          </w:p>
        </w:tc>
      </w:tr>
      <w:tr w:rsidR="00B80CAB" w:rsidRPr="00694243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jc w:val="center"/>
              <w:rPr>
                <w:b/>
                <w:szCs w:val="24"/>
              </w:rPr>
            </w:pPr>
            <w:r w:rsidRPr="001B3FAC">
              <w:rPr>
                <w:b/>
                <w:szCs w:val="24"/>
              </w:rPr>
              <w:t>1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a3"/>
              <w:jc w:val="center"/>
              <w:rPr>
                <w:b/>
              </w:rPr>
            </w:pPr>
            <w:r w:rsidRPr="001B3FAC">
              <w:rPr>
                <w:b/>
              </w:rPr>
              <w:t>2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5D69AC" w:rsidRDefault="00B80CAB" w:rsidP="00630454">
            <w:pPr>
              <w:pStyle w:val="a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5D69AC" w:rsidRDefault="00B80CAB" w:rsidP="00630454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1"/>
              <w:jc w:val="center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7</w:t>
            </w:r>
          </w:p>
        </w:tc>
      </w:tr>
      <w:tr w:rsidR="00B80CAB" w:rsidRPr="009E44DF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5D69AC" w:rsidRDefault="00B80CAB" w:rsidP="0063045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5D69AC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>
              <w:t>-</w:t>
            </w:r>
          </w:p>
        </w:tc>
      </w:tr>
      <w:tr w:rsidR="00B80CAB" w:rsidTr="00630454">
        <w:trPr>
          <w:trHeight w:hRule="exact" w:val="397"/>
        </w:trPr>
        <w:tc>
          <w:tcPr>
            <w:tcW w:w="10598" w:type="dxa"/>
            <w:gridSpan w:val="1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80CAB" w:rsidRDefault="00B80CAB" w:rsidP="00630454">
            <w:r w:rsidRPr="00F12DB0">
              <w:rPr>
                <w:b/>
              </w:rPr>
              <w:t>3</w:t>
            </w:r>
            <w:r w:rsidRPr="00B9273D">
              <w:rPr>
                <w:b/>
              </w:rPr>
              <w:t xml:space="preserve">. Сведения о характерных точках </w:t>
            </w:r>
            <w:r>
              <w:rPr>
                <w:b/>
              </w:rPr>
              <w:t xml:space="preserve">части (частей) </w:t>
            </w:r>
            <w:r w:rsidRPr="00B9273D">
              <w:rPr>
                <w:b/>
              </w:rPr>
              <w:t>границ</w:t>
            </w:r>
            <w:r>
              <w:rPr>
                <w:b/>
              </w:rPr>
              <w:t>ы</w:t>
            </w:r>
            <w:r w:rsidRPr="00B9273D">
              <w:rPr>
                <w:b/>
              </w:rPr>
              <w:t xml:space="preserve"> объекта </w:t>
            </w:r>
          </w:p>
        </w:tc>
      </w:tr>
      <w:tr w:rsidR="00B80CAB" w:rsidRPr="009E44DF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1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  <w:jc w:val="center"/>
            </w:pPr>
            <w:r>
              <w:t>-</w:t>
            </w:r>
          </w:p>
        </w:tc>
        <w:tc>
          <w:tcPr>
            <w:tcW w:w="24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0CAB" w:rsidRPr="001B3FAC" w:rsidRDefault="00B80CAB" w:rsidP="00630454">
            <w:pPr>
              <w:pStyle w:val="ae"/>
              <w:spacing w:after="0"/>
            </w:pPr>
            <w:r>
              <w:t>-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0CAB" w:rsidRPr="009E44DF" w:rsidRDefault="00B80CAB" w:rsidP="00630454">
            <w:pPr>
              <w:pStyle w:val="1"/>
              <w:rPr>
                <w:b/>
                <w:szCs w:val="24"/>
              </w:rPr>
            </w:pPr>
            <w:r>
              <w:t>-</w:t>
            </w:r>
          </w:p>
        </w:tc>
      </w:tr>
      <w:tr w:rsidR="00B80CAB" w:rsidRPr="001B3FAC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0598" w:type="dxa"/>
            <w:gridSpan w:val="16"/>
            <w:tcBorders>
              <w:bottom w:val="single" w:sz="4" w:space="0" w:color="auto"/>
            </w:tcBorders>
            <w:vAlign w:val="center"/>
          </w:tcPr>
          <w:p w:rsidR="00B80CAB" w:rsidRPr="001B3FAC" w:rsidRDefault="00B80CAB" w:rsidP="00630454">
            <w:pPr>
              <w:pStyle w:val="1"/>
              <w:rPr>
                <w:szCs w:val="24"/>
                <w:vertAlign w:val="superscript"/>
              </w:rPr>
            </w:pPr>
            <w:r>
              <w:rPr>
                <w:b/>
                <w:szCs w:val="24"/>
              </w:rPr>
              <w:t>4</w:t>
            </w:r>
            <w:r w:rsidRPr="001B3FAC">
              <w:rPr>
                <w:b/>
                <w:szCs w:val="24"/>
              </w:rPr>
              <w:t>. С</w:t>
            </w:r>
            <w:r>
              <w:rPr>
                <w:b/>
                <w:szCs w:val="24"/>
              </w:rPr>
              <w:t>ведения о частях границ объекта, совпадающих с местоположением внешних границ природных объектов и(или) объектов искусственного происхождения</w:t>
            </w:r>
          </w:p>
        </w:tc>
      </w:tr>
      <w:tr w:rsidR="00B80CAB" w:rsidRPr="00F620EE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695"/>
        </w:trPr>
        <w:tc>
          <w:tcPr>
            <w:tcW w:w="4502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 w:rsidRPr="001B3FAC">
              <w:rPr>
                <w:b/>
              </w:rPr>
              <w:t>Обозначение части границ</w:t>
            </w:r>
          </w:p>
        </w:tc>
        <w:tc>
          <w:tcPr>
            <w:tcW w:w="283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F620EE" w:rsidRDefault="00B80CAB" w:rsidP="00630454">
            <w:pPr>
              <w:pStyle w:val="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Существующее о</w:t>
            </w:r>
            <w:r w:rsidRPr="001B3FAC">
              <w:rPr>
                <w:b/>
                <w:szCs w:val="24"/>
              </w:rPr>
              <w:t>писание прохождения части границ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F620EE" w:rsidRDefault="00B80CAB" w:rsidP="00630454">
            <w:pPr>
              <w:pStyle w:val="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Измененное (уточненное) о</w:t>
            </w:r>
            <w:r w:rsidRPr="001B3FAC">
              <w:rPr>
                <w:b/>
                <w:szCs w:val="24"/>
              </w:rPr>
              <w:t>писание прохождения части границ</w:t>
            </w:r>
          </w:p>
        </w:tc>
      </w:tr>
      <w:tr w:rsidR="00B80CAB" w:rsidRPr="009E44DF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2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 w:rsidRPr="001B3FAC">
              <w:rPr>
                <w:b/>
              </w:rPr>
              <w:t>от точки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 w:rsidRPr="001B3FAC">
              <w:rPr>
                <w:b/>
              </w:rPr>
              <w:t>до точки</w:t>
            </w:r>
          </w:p>
        </w:tc>
        <w:tc>
          <w:tcPr>
            <w:tcW w:w="283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jc w:val="center"/>
              <w:rPr>
                <w:lang w:val="en-US"/>
              </w:rPr>
            </w:pPr>
          </w:p>
        </w:tc>
        <w:tc>
          <w:tcPr>
            <w:tcW w:w="32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9E44DF" w:rsidRDefault="00B80CAB" w:rsidP="00630454">
            <w:pPr>
              <w:pStyle w:val="ae"/>
              <w:jc w:val="center"/>
              <w:rPr>
                <w:lang w:val="en-US"/>
              </w:rPr>
            </w:pPr>
          </w:p>
        </w:tc>
      </w:tr>
      <w:tr w:rsidR="00B80CAB" w:rsidRPr="00F620EE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2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ae"/>
              <w:spacing w:before="0" w:beforeAutospacing="0" w:after="0"/>
              <w:jc w:val="center"/>
              <w:rPr>
                <w:b/>
                <w:lang w:val="en-US"/>
              </w:rPr>
            </w:pPr>
            <w:r w:rsidRPr="00694243">
              <w:rPr>
                <w:b/>
                <w:lang w:val="en-US"/>
              </w:rPr>
              <w:t>1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ae"/>
              <w:spacing w:before="0" w:beforeAutospacing="0" w:after="0"/>
              <w:jc w:val="center"/>
              <w:rPr>
                <w:b/>
                <w:lang w:val="en-US"/>
              </w:rPr>
            </w:pPr>
            <w:r w:rsidRPr="00694243">
              <w:rPr>
                <w:b/>
                <w:lang w:val="en-US"/>
              </w:rPr>
              <w:t>2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0CAB" w:rsidRPr="00694243" w:rsidRDefault="00B80CAB" w:rsidP="00630454">
            <w:pPr>
              <w:pStyle w:val="ae"/>
              <w:spacing w:before="0" w:beforeAutospacing="0" w:after="0"/>
              <w:jc w:val="center"/>
              <w:rPr>
                <w:b/>
                <w:lang w:val="en-US"/>
              </w:rPr>
            </w:pPr>
            <w:r w:rsidRPr="00694243">
              <w:rPr>
                <w:b/>
                <w:lang w:val="en-US"/>
              </w:rPr>
              <w:t>3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80CAB" w:rsidRPr="00F620EE" w:rsidRDefault="00B80CAB" w:rsidP="00630454">
            <w:pPr>
              <w:pStyle w:val="ae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B80CAB" w:rsidRPr="00F620EE" w:rsidTr="0063045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223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CAB" w:rsidRPr="009E44DF" w:rsidRDefault="00B80CAB" w:rsidP="00630454">
            <w:pPr>
              <w:pStyle w:val="ae"/>
              <w:spacing w:after="0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0CAB" w:rsidRPr="009E44DF" w:rsidRDefault="00B80CAB" w:rsidP="00630454">
            <w:pPr>
              <w:pStyle w:val="ae"/>
              <w:rPr>
                <w:lang w:val="en-US"/>
              </w:rPr>
            </w:pPr>
            <w:r>
              <w:t>-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B80CAB" w:rsidRPr="00F620EE" w:rsidRDefault="00B80CAB" w:rsidP="00630454">
            <w:pPr>
              <w:pStyle w:val="ae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</w:tr>
    </w:tbl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tbl>
      <w:tblPr>
        <w:tblW w:w="9675" w:type="dxa"/>
        <w:tblInd w:w="1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A0" w:firstRow="1" w:lastRow="0" w:firstColumn="1" w:lastColumn="0" w:noHBand="0" w:noVBand="0"/>
      </w:tblPr>
      <w:tblGrid>
        <w:gridCol w:w="9675"/>
      </w:tblGrid>
      <w:tr w:rsidR="00B80CAB" w:rsidTr="00630454">
        <w:trPr>
          <w:trHeight w:val="269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ind w:right="-80"/>
              <w:jc w:val="center"/>
              <w:rPr>
                <w:b/>
                <w:caps/>
              </w:rPr>
            </w:pPr>
            <w:r w:rsidRPr="00671443">
              <w:rPr>
                <w:b/>
                <w:caps/>
              </w:rPr>
              <w:lastRenderedPageBreak/>
              <w:t>ОПИСАНИЕ МЕСТОПОЛОЖЕНИЯ ГРАНИЦ</w:t>
            </w:r>
          </w:p>
        </w:tc>
      </w:tr>
      <w:tr w:rsidR="00B80CAB" w:rsidTr="00630454">
        <w:trPr>
          <w:trHeight w:val="832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 xml:space="preserve">Публичный сервитут в отношении части земельных участков с кадастровыми номерами 38:06:011224:1786, 38:06:000000:8622, 38:06:012801:5059, 38:06:000000:6728, 38:06:012801:3793 </w:t>
            </w:r>
          </w:p>
          <w:p w:rsidR="00B80CAB" w:rsidRPr="00870153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>в целях размещения объекта электросетевого хозяйства</w:t>
            </w:r>
          </w:p>
        </w:tc>
      </w:tr>
      <w:tr w:rsidR="00B80CAB" w:rsidTr="00630454">
        <w:trPr>
          <w:trHeight w:val="276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pStyle w:val="1"/>
              <w:spacing w:before="60" w:after="6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(наименование объекта</w:t>
            </w:r>
            <w:r w:rsidRPr="00671443">
              <w:rPr>
                <w:sz w:val="18"/>
                <w:szCs w:val="18"/>
                <w:vertAlign w:val="superscript"/>
              </w:rPr>
              <w:t>)</w:t>
            </w:r>
          </w:p>
        </w:tc>
      </w:tr>
      <w:tr w:rsidR="00B80CAB" w:rsidTr="00630454">
        <w:trPr>
          <w:trHeight w:val="213"/>
        </w:trPr>
        <w:tc>
          <w:tcPr>
            <w:tcW w:w="5000" w:type="pct"/>
            <w:vAlign w:val="center"/>
          </w:tcPr>
          <w:p w:rsidR="00B80CAB" w:rsidRPr="008B52CD" w:rsidRDefault="00B80CAB" w:rsidP="00630454">
            <w:pPr>
              <w:jc w:val="center"/>
              <w:rPr>
                <w:b/>
                <w:sz w:val="22"/>
                <w:szCs w:val="22"/>
              </w:rPr>
            </w:pPr>
            <w:r w:rsidRPr="008B52CD">
              <w:rPr>
                <w:b/>
                <w:sz w:val="22"/>
                <w:szCs w:val="22"/>
              </w:rPr>
              <w:t>План границ объекта</w:t>
            </w:r>
          </w:p>
        </w:tc>
      </w:tr>
      <w:tr w:rsidR="00B80CAB" w:rsidTr="00630454">
        <w:trPr>
          <w:trHeight w:val="9718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173355</wp:posOffset>
                  </wp:positionV>
                  <wp:extent cx="6106795" cy="5513705"/>
                  <wp:effectExtent l="0" t="0" r="825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95" cy="551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0CAB" w:rsidTr="00630454">
        <w:trPr>
          <w:trHeight w:val="95"/>
        </w:trPr>
        <w:tc>
          <w:tcPr>
            <w:tcW w:w="5000" w:type="pct"/>
          </w:tcPr>
          <w:p w:rsidR="00B80CAB" w:rsidRPr="00035EA2" w:rsidRDefault="00B80CAB" w:rsidP="0063045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Масштаб 1:1</w:t>
            </w:r>
            <w:r w:rsidRPr="00035EA2">
              <w:rPr>
                <w:b/>
                <w:sz w:val="16"/>
                <w:szCs w:val="16"/>
              </w:rPr>
              <w:t>000</w:t>
            </w:r>
          </w:p>
        </w:tc>
      </w:tr>
      <w:tr w:rsidR="00B80CAB" w:rsidTr="00630454">
        <w:trPr>
          <w:trHeight w:val="408"/>
        </w:trPr>
        <w:tc>
          <w:tcPr>
            <w:tcW w:w="5000" w:type="pct"/>
            <w:vAlign w:val="center"/>
          </w:tcPr>
          <w:tbl>
            <w:tblPr>
              <w:tblpPr w:leftFromText="180" w:rightFromText="180" w:vertAnchor="text" w:horzAnchor="margin" w:tblpX="-150" w:tblpY="-287"/>
              <w:tblOverlap w:val="never"/>
              <w:tblW w:w="2239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872"/>
              <w:gridCol w:w="20518"/>
            </w:tblGrid>
            <w:tr w:rsidR="00B80CAB" w:rsidRPr="00D73112" w:rsidTr="00630454">
              <w:trPr>
                <w:trHeight w:val="267"/>
              </w:trPr>
              <w:tc>
                <w:tcPr>
                  <w:tcW w:w="5000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Используемые условные знаки и обозначения: </w:t>
                  </w:r>
                </w:p>
              </w:tc>
            </w:tr>
            <w:tr w:rsidR="00B80CAB" w:rsidRPr="00D73112" w:rsidTr="00630454">
              <w:trPr>
                <w:trHeight w:val="268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57200" cy="0"/>
                            <wp:effectExtent l="15240" t="13970" r="13335" b="14605"/>
                            <wp:wrapNone/>
                            <wp:docPr id="14" name="Прямая соединительная линия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B4146E7" id="Прямая соединительная линия 1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7.35pt" to="53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" strokecolor="red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границ</w:t>
                  </w:r>
                  <w:r>
                    <w:rPr>
                      <w:b/>
                    </w:rPr>
                    <w:t>а публичного сервитута</w:t>
                  </w:r>
                  <w:r w:rsidRPr="00671443">
                    <w:rPr>
                      <w:b/>
                    </w:rPr>
                    <w:t xml:space="preserve"> </w:t>
                  </w:r>
                  <w:r w:rsidRPr="00D73112">
                    <w:rPr>
                      <w:b/>
                    </w:rPr>
                    <w:t xml:space="preserve"> </w:t>
                  </w:r>
                </w:p>
              </w:tc>
            </w:tr>
            <w:tr w:rsidR="00B80CAB" w:rsidRPr="00D73112" w:rsidTr="00630454">
              <w:trPr>
                <w:trHeight w:val="197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457200" cy="0"/>
                            <wp:effectExtent l="14605" t="9525" r="13970" b="9525"/>
                            <wp:wrapNone/>
                            <wp:docPr id="13" name="Прямая соединительная линия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8CDCBF5" id="Прямая соединительная линия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5pt,6.7pt" to="53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>граница земельного участка, сведения о котором содержатся в ЕГРН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обозначение и номер поворотной точки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C735DD" w:rsidRDefault="00B80CAB" w:rsidP="00630454">
                  <w:pPr>
                    <w:jc w:val="center"/>
                    <w:rPr>
                      <w:b/>
                    </w:rPr>
                  </w:pPr>
                  <w:r w:rsidRPr="00C735DD">
                    <w:rPr>
                      <w:b/>
                    </w:rPr>
                    <w:t>38:06:000000:6728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 xml:space="preserve">номер </w:t>
                  </w:r>
                  <w:r>
                    <w:rPr>
                      <w:b/>
                    </w:rPr>
                    <w:t>земельного участка</w:t>
                  </w:r>
                </w:p>
              </w:tc>
            </w:tr>
          </w:tbl>
          <w:p w:rsidR="00B80CAB" w:rsidRDefault="00B80CAB" w:rsidP="00630454">
            <w:pPr>
              <w:rPr>
                <w:b/>
              </w:rPr>
            </w:pPr>
          </w:p>
        </w:tc>
      </w:tr>
    </w:tbl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tbl>
      <w:tblPr>
        <w:tblW w:w="9675" w:type="dxa"/>
        <w:tblInd w:w="1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A0" w:firstRow="1" w:lastRow="0" w:firstColumn="1" w:lastColumn="0" w:noHBand="0" w:noVBand="0"/>
      </w:tblPr>
      <w:tblGrid>
        <w:gridCol w:w="9675"/>
      </w:tblGrid>
      <w:tr w:rsidR="00B80CAB" w:rsidRPr="00671443" w:rsidTr="00630454">
        <w:trPr>
          <w:trHeight w:val="269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ind w:right="-80"/>
              <w:jc w:val="center"/>
              <w:rPr>
                <w:b/>
                <w:caps/>
              </w:rPr>
            </w:pPr>
            <w:r w:rsidRPr="00671443">
              <w:rPr>
                <w:b/>
                <w:caps/>
              </w:rPr>
              <w:lastRenderedPageBreak/>
              <w:t>ОПИСАНИЕ МЕСТОПОЛОЖЕНИЯ ГРАНИЦ</w:t>
            </w:r>
          </w:p>
        </w:tc>
      </w:tr>
      <w:tr w:rsidR="00B80CAB" w:rsidRPr="00870153" w:rsidTr="00630454">
        <w:trPr>
          <w:trHeight w:val="832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 xml:space="preserve">Публичный сервитут в отношении части земельных участков с кадастровыми номерами 38:06:011224:1786, 38:06:000000:8622, 38:06:012801:5059, 38:06:000000:6728, 38:06:012801:3793 </w:t>
            </w:r>
          </w:p>
          <w:p w:rsidR="00B80CAB" w:rsidRPr="00870153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>в целях размещения объекта электросетевого хозяйства</w:t>
            </w:r>
          </w:p>
        </w:tc>
      </w:tr>
      <w:tr w:rsidR="00B80CAB" w:rsidRPr="00671443" w:rsidTr="00630454">
        <w:trPr>
          <w:trHeight w:val="276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pStyle w:val="1"/>
              <w:spacing w:before="60" w:after="6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(наименование объекта</w:t>
            </w:r>
            <w:r w:rsidRPr="00671443">
              <w:rPr>
                <w:sz w:val="18"/>
                <w:szCs w:val="18"/>
                <w:vertAlign w:val="superscript"/>
              </w:rPr>
              <w:t>)</w:t>
            </w:r>
          </w:p>
        </w:tc>
      </w:tr>
      <w:tr w:rsidR="00B80CAB" w:rsidRPr="008B52CD" w:rsidTr="00630454">
        <w:trPr>
          <w:trHeight w:val="213"/>
        </w:trPr>
        <w:tc>
          <w:tcPr>
            <w:tcW w:w="5000" w:type="pct"/>
            <w:vAlign w:val="center"/>
          </w:tcPr>
          <w:p w:rsidR="00B80CAB" w:rsidRPr="008B52CD" w:rsidRDefault="00B80CAB" w:rsidP="00630454">
            <w:pPr>
              <w:jc w:val="center"/>
              <w:rPr>
                <w:b/>
                <w:sz w:val="22"/>
                <w:szCs w:val="22"/>
              </w:rPr>
            </w:pPr>
            <w:r w:rsidRPr="008B52CD">
              <w:rPr>
                <w:b/>
                <w:sz w:val="22"/>
                <w:szCs w:val="22"/>
              </w:rPr>
              <w:t>План границ объекта</w:t>
            </w:r>
          </w:p>
        </w:tc>
      </w:tr>
      <w:tr w:rsidR="00B80CAB" w:rsidTr="00630454">
        <w:trPr>
          <w:trHeight w:val="9013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186055</wp:posOffset>
                  </wp:positionV>
                  <wp:extent cx="5814060" cy="5008880"/>
                  <wp:effectExtent l="0" t="0" r="0" b="127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060" cy="500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0CAB" w:rsidRPr="00035EA2" w:rsidTr="00630454">
        <w:trPr>
          <w:trHeight w:val="95"/>
        </w:trPr>
        <w:tc>
          <w:tcPr>
            <w:tcW w:w="5000" w:type="pct"/>
          </w:tcPr>
          <w:p w:rsidR="00B80CAB" w:rsidRPr="00035EA2" w:rsidRDefault="00B80CAB" w:rsidP="0063045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Масштаб 1:2</w:t>
            </w:r>
            <w:r w:rsidRPr="00035EA2">
              <w:rPr>
                <w:b/>
                <w:sz w:val="16"/>
                <w:szCs w:val="16"/>
              </w:rPr>
              <w:t>000</w:t>
            </w:r>
          </w:p>
        </w:tc>
      </w:tr>
      <w:tr w:rsidR="00B80CAB" w:rsidTr="00630454">
        <w:trPr>
          <w:trHeight w:val="408"/>
        </w:trPr>
        <w:tc>
          <w:tcPr>
            <w:tcW w:w="5000" w:type="pct"/>
            <w:vAlign w:val="center"/>
          </w:tcPr>
          <w:tbl>
            <w:tblPr>
              <w:tblpPr w:leftFromText="180" w:rightFromText="180" w:vertAnchor="text" w:horzAnchor="margin" w:tblpX="-150" w:tblpY="-287"/>
              <w:tblOverlap w:val="never"/>
              <w:tblW w:w="2239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872"/>
              <w:gridCol w:w="20518"/>
            </w:tblGrid>
            <w:tr w:rsidR="00B80CAB" w:rsidRPr="00D73112" w:rsidTr="00630454">
              <w:trPr>
                <w:trHeight w:val="267"/>
              </w:trPr>
              <w:tc>
                <w:tcPr>
                  <w:tcW w:w="5000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Используемые условные знаки и обозначения: </w:t>
                  </w:r>
                </w:p>
              </w:tc>
            </w:tr>
            <w:tr w:rsidR="00B80CAB" w:rsidRPr="00D73112" w:rsidTr="00630454">
              <w:trPr>
                <w:trHeight w:val="268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57200" cy="0"/>
                            <wp:effectExtent l="15240" t="8255" r="13335" b="10795"/>
                            <wp:wrapNone/>
                            <wp:docPr id="11" name="Прямая соединительная линия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84F5869" id="Прямая соединительная линия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7.35pt" to="53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" strokecolor="red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границ</w:t>
                  </w:r>
                  <w:r>
                    <w:rPr>
                      <w:b/>
                    </w:rPr>
                    <w:t>а публичного сервитута</w:t>
                  </w:r>
                  <w:r w:rsidRPr="00671443">
                    <w:rPr>
                      <w:b/>
                    </w:rPr>
                    <w:t xml:space="preserve"> </w:t>
                  </w:r>
                  <w:r w:rsidRPr="00D73112">
                    <w:rPr>
                      <w:b/>
                    </w:rPr>
                    <w:t xml:space="preserve"> </w:t>
                  </w:r>
                </w:p>
              </w:tc>
            </w:tr>
            <w:tr w:rsidR="00B80CAB" w:rsidRPr="00D73112" w:rsidTr="00630454">
              <w:trPr>
                <w:trHeight w:val="197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457200" cy="0"/>
                            <wp:effectExtent l="14605" t="13335" r="13970" b="15240"/>
                            <wp:wrapNone/>
                            <wp:docPr id="10" name="Прямая соединительная линия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839E879" id="Прямая соединительная линия 1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5pt,6.7pt" to="53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>граница земельного участка, сведения о котором содержатся в ЕГРН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обозначение и номер поворотной точки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C735DD" w:rsidRDefault="00B80CAB" w:rsidP="00630454">
                  <w:pPr>
                    <w:jc w:val="center"/>
                    <w:rPr>
                      <w:b/>
                    </w:rPr>
                  </w:pPr>
                  <w:r w:rsidRPr="00C735DD">
                    <w:rPr>
                      <w:b/>
                    </w:rPr>
                    <w:t>38:06:000000:6728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 xml:space="preserve">номер </w:t>
                  </w:r>
                  <w:r>
                    <w:rPr>
                      <w:b/>
                    </w:rPr>
                    <w:t>земельного участка</w:t>
                  </w:r>
                </w:p>
              </w:tc>
            </w:tr>
          </w:tbl>
          <w:p w:rsidR="00B80CAB" w:rsidRDefault="00B80CAB" w:rsidP="00630454">
            <w:pPr>
              <w:rPr>
                <w:b/>
              </w:rPr>
            </w:pPr>
          </w:p>
        </w:tc>
      </w:tr>
    </w:tbl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tbl>
      <w:tblPr>
        <w:tblW w:w="9675" w:type="dxa"/>
        <w:tblInd w:w="1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A0" w:firstRow="1" w:lastRow="0" w:firstColumn="1" w:lastColumn="0" w:noHBand="0" w:noVBand="0"/>
      </w:tblPr>
      <w:tblGrid>
        <w:gridCol w:w="9675"/>
      </w:tblGrid>
      <w:tr w:rsidR="00B80CAB" w:rsidRPr="00671443" w:rsidTr="00630454">
        <w:trPr>
          <w:trHeight w:val="269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ind w:right="-80"/>
              <w:jc w:val="center"/>
              <w:rPr>
                <w:b/>
                <w:caps/>
              </w:rPr>
            </w:pPr>
            <w:r w:rsidRPr="00671443">
              <w:rPr>
                <w:b/>
                <w:caps/>
              </w:rPr>
              <w:lastRenderedPageBreak/>
              <w:t>ОПИСАНИЕ МЕСТОПОЛОЖЕНИЯ ГРАНИЦ</w:t>
            </w:r>
          </w:p>
        </w:tc>
      </w:tr>
      <w:tr w:rsidR="00B80CAB" w:rsidRPr="00870153" w:rsidTr="00630454">
        <w:trPr>
          <w:trHeight w:val="832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 xml:space="preserve">Публичный сервитут в отношении части земельных участков с кадастровыми номерами 38:06:011224:1786, 38:06:000000:8622, 38:06:012801:5059, 38:06:000000:6728, 38:06:012801:3793 </w:t>
            </w:r>
          </w:p>
          <w:p w:rsidR="00B80CAB" w:rsidRPr="00870153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>в целях размещения объекта электросетевого хозяйства</w:t>
            </w:r>
          </w:p>
        </w:tc>
      </w:tr>
      <w:tr w:rsidR="00B80CAB" w:rsidRPr="00671443" w:rsidTr="00630454">
        <w:trPr>
          <w:trHeight w:val="276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pStyle w:val="1"/>
              <w:spacing w:before="60" w:after="6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(наименование объекта</w:t>
            </w:r>
            <w:r w:rsidRPr="00671443">
              <w:rPr>
                <w:sz w:val="18"/>
                <w:szCs w:val="18"/>
                <w:vertAlign w:val="superscript"/>
              </w:rPr>
              <w:t>)</w:t>
            </w:r>
          </w:p>
        </w:tc>
      </w:tr>
      <w:tr w:rsidR="00B80CAB" w:rsidRPr="008B52CD" w:rsidTr="00630454">
        <w:trPr>
          <w:trHeight w:val="213"/>
        </w:trPr>
        <w:tc>
          <w:tcPr>
            <w:tcW w:w="5000" w:type="pct"/>
            <w:vAlign w:val="center"/>
          </w:tcPr>
          <w:p w:rsidR="00B80CAB" w:rsidRPr="008B52CD" w:rsidRDefault="00B80CAB" w:rsidP="00630454">
            <w:pPr>
              <w:jc w:val="center"/>
              <w:rPr>
                <w:b/>
                <w:sz w:val="22"/>
                <w:szCs w:val="22"/>
              </w:rPr>
            </w:pPr>
            <w:r w:rsidRPr="008B52CD">
              <w:rPr>
                <w:b/>
                <w:sz w:val="22"/>
                <w:szCs w:val="22"/>
              </w:rPr>
              <w:t>План границ объекта</w:t>
            </w:r>
          </w:p>
        </w:tc>
      </w:tr>
      <w:tr w:rsidR="00B80CAB" w:rsidTr="00630454">
        <w:trPr>
          <w:trHeight w:val="9576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370840</wp:posOffset>
                  </wp:positionV>
                  <wp:extent cx="4626610" cy="5424805"/>
                  <wp:effectExtent l="0" t="0" r="2540" b="444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610" cy="542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0CAB" w:rsidRPr="00035EA2" w:rsidTr="00630454">
        <w:trPr>
          <w:trHeight w:val="95"/>
        </w:trPr>
        <w:tc>
          <w:tcPr>
            <w:tcW w:w="5000" w:type="pct"/>
          </w:tcPr>
          <w:p w:rsidR="00B80CAB" w:rsidRPr="00035EA2" w:rsidRDefault="00B80CAB" w:rsidP="0063045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Масштаб 1:2</w:t>
            </w:r>
            <w:r w:rsidRPr="00035EA2">
              <w:rPr>
                <w:b/>
                <w:sz w:val="16"/>
                <w:szCs w:val="16"/>
              </w:rPr>
              <w:t>000</w:t>
            </w:r>
          </w:p>
        </w:tc>
      </w:tr>
      <w:tr w:rsidR="00B80CAB" w:rsidTr="00630454">
        <w:trPr>
          <w:trHeight w:val="408"/>
        </w:trPr>
        <w:tc>
          <w:tcPr>
            <w:tcW w:w="5000" w:type="pct"/>
            <w:vAlign w:val="center"/>
          </w:tcPr>
          <w:tbl>
            <w:tblPr>
              <w:tblpPr w:leftFromText="180" w:rightFromText="180" w:vertAnchor="text" w:horzAnchor="margin" w:tblpX="-150" w:tblpY="-287"/>
              <w:tblOverlap w:val="never"/>
              <w:tblW w:w="2239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872"/>
              <w:gridCol w:w="20518"/>
            </w:tblGrid>
            <w:tr w:rsidR="00B80CAB" w:rsidRPr="00D73112" w:rsidTr="00630454">
              <w:trPr>
                <w:trHeight w:val="267"/>
              </w:trPr>
              <w:tc>
                <w:tcPr>
                  <w:tcW w:w="5000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Используемые условные знаки и обозначения: </w:t>
                  </w:r>
                </w:p>
              </w:tc>
            </w:tr>
            <w:tr w:rsidR="00B80CAB" w:rsidRPr="00D73112" w:rsidTr="00630454">
              <w:trPr>
                <w:trHeight w:val="268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57200" cy="0"/>
                            <wp:effectExtent l="15240" t="9525" r="13335" b="9525"/>
                            <wp:wrapNone/>
                            <wp:docPr id="8" name="Прямая соединительная линия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9757A99" id="Прямая соединительная линия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7.35pt" to="53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" strokecolor="red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границ</w:t>
                  </w:r>
                  <w:r>
                    <w:rPr>
                      <w:b/>
                    </w:rPr>
                    <w:t>а публичного сервитута</w:t>
                  </w:r>
                  <w:r w:rsidRPr="00671443">
                    <w:rPr>
                      <w:b/>
                    </w:rPr>
                    <w:t xml:space="preserve"> </w:t>
                  </w:r>
                  <w:r w:rsidRPr="00D73112">
                    <w:rPr>
                      <w:b/>
                    </w:rPr>
                    <w:t xml:space="preserve"> </w:t>
                  </w:r>
                </w:p>
              </w:tc>
            </w:tr>
            <w:tr w:rsidR="00B80CAB" w:rsidRPr="00D73112" w:rsidTr="00630454">
              <w:trPr>
                <w:trHeight w:val="197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457200" cy="0"/>
                            <wp:effectExtent l="14605" t="14605" r="13970" b="13970"/>
                            <wp:wrapNone/>
                            <wp:docPr id="7" name="Прямая соединительная линия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A98D992" id="Прямая соединительная линия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5pt,6.7pt" to="53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>граница земельного участка, сведения о котором содержатся в ЕГРН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обозначение и номер поворотной точки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C735DD" w:rsidRDefault="00B80CAB" w:rsidP="00630454">
                  <w:pPr>
                    <w:jc w:val="center"/>
                    <w:rPr>
                      <w:b/>
                    </w:rPr>
                  </w:pPr>
                  <w:r w:rsidRPr="00C735DD">
                    <w:rPr>
                      <w:b/>
                    </w:rPr>
                    <w:t>38:06:000000:6728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 xml:space="preserve">номер </w:t>
                  </w:r>
                  <w:r>
                    <w:rPr>
                      <w:b/>
                    </w:rPr>
                    <w:t>земельного участка</w:t>
                  </w:r>
                </w:p>
              </w:tc>
            </w:tr>
          </w:tbl>
          <w:p w:rsidR="00B80CAB" w:rsidRDefault="00B80CAB" w:rsidP="00630454">
            <w:pPr>
              <w:rPr>
                <w:b/>
              </w:rPr>
            </w:pPr>
          </w:p>
        </w:tc>
      </w:tr>
    </w:tbl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tbl>
      <w:tblPr>
        <w:tblW w:w="9675" w:type="dxa"/>
        <w:tblInd w:w="1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A0" w:firstRow="1" w:lastRow="0" w:firstColumn="1" w:lastColumn="0" w:noHBand="0" w:noVBand="0"/>
      </w:tblPr>
      <w:tblGrid>
        <w:gridCol w:w="9675"/>
      </w:tblGrid>
      <w:tr w:rsidR="00B80CAB" w:rsidRPr="00671443" w:rsidTr="00630454">
        <w:trPr>
          <w:trHeight w:val="269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ind w:right="-80"/>
              <w:jc w:val="center"/>
              <w:rPr>
                <w:b/>
                <w:caps/>
              </w:rPr>
            </w:pPr>
            <w:r w:rsidRPr="00671443">
              <w:rPr>
                <w:b/>
                <w:caps/>
              </w:rPr>
              <w:lastRenderedPageBreak/>
              <w:t>ОПИСАНИЕ МЕСТОПОЛОЖЕНИЯ ГРАНИЦ</w:t>
            </w:r>
          </w:p>
        </w:tc>
      </w:tr>
      <w:tr w:rsidR="00B80CAB" w:rsidRPr="00870153" w:rsidTr="00630454">
        <w:trPr>
          <w:trHeight w:val="832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>Публичный сервитут в отношении части земельных участков с кадастровыми номерами 38:06:011224:1786, 38:06:000000:8622, 38:06:012801:5059, 38:06:000000:6728, 38:06:012801:3793</w:t>
            </w:r>
          </w:p>
          <w:p w:rsidR="00B80CAB" w:rsidRPr="00870153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 xml:space="preserve"> в целях размещения объекта электросетевого хозяйства</w:t>
            </w:r>
          </w:p>
        </w:tc>
      </w:tr>
      <w:tr w:rsidR="00B80CAB" w:rsidRPr="00671443" w:rsidTr="00630454">
        <w:trPr>
          <w:trHeight w:val="276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pStyle w:val="1"/>
              <w:spacing w:before="60" w:after="6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(наименование объекта</w:t>
            </w:r>
            <w:r w:rsidRPr="00671443">
              <w:rPr>
                <w:sz w:val="18"/>
                <w:szCs w:val="18"/>
                <w:vertAlign w:val="superscript"/>
              </w:rPr>
              <w:t>)</w:t>
            </w:r>
          </w:p>
        </w:tc>
      </w:tr>
      <w:tr w:rsidR="00B80CAB" w:rsidRPr="008B52CD" w:rsidTr="00630454">
        <w:trPr>
          <w:trHeight w:val="213"/>
        </w:trPr>
        <w:tc>
          <w:tcPr>
            <w:tcW w:w="5000" w:type="pct"/>
            <w:vAlign w:val="center"/>
          </w:tcPr>
          <w:p w:rsidR="00B80CAB" w:rsidRPr="008B52CD" w:rsidRDefault="00B80CAB" w:rsidP="00630454">
            <w:pPr>
              <w:jc w:val="center"/>
              <w:rPr>
                <w:b/>
                <w:sz w:val="22"/>
                <w:szCs w:val="22"/>
              </w:rPr>
            </w:pPr>
            <w:r w:rsidRPr="008B52CD">
              <w:rPr>
                <w:b/>
                <w:sz w:val="22"/>
                <w:szCs w:val="22"/>
              </w:rPr>
              <w:t>План границ объекта</w:t>
            </w:r>
          </w:p>
        </w:tc>
      </w:tr>
      <w:tr w:rsidR="00B80CAB" w:rsidTr="00630454">
        <w:trPr>
          <w:trHeight w:val="9577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572125" cy="55721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55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CAB" w:rsidRPr="00035EA2" w:rsidTr="00630454">
        <w:trPr>
          <w:trHeight w:val="95"/>
        </w:trPr>
        <w:tc>
          <w:tcPr>
            <w:tcW w:w="5000" w:type="pct"/>
          </w:tcPr>
          <w:p w:rsidR="00B80CAB" w:rsidRPr="00035EA2" w:rsidRDefault="00B80CAB" w:rsidP="0063045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Масштаб 1:1</w:t>
            </w:r>
            <w:r w:rsidRPr="00035EA2">
              <w:rPr>
                <w:b/>
                <w:sz w:val="16"/>
                <w:szCs w:val="16"/>
              </w:rPr>
              <w:t>000</w:t>
            </w:r>
          </w:p>
        </w:tc>
      </w:tr>
      <w:tr w:rsidR="00B80CAB" w:rsidTr="00630454">
        <w:trPr>
          <w:trHeight w:val="408"/>
        </w:trPr>
        <w:tc>
          <w:tcPr>
            <w:tcW w:w="5000" w:type="pct"/>
            <w:vAlign w:val="center"/>
          </w:tcPr>
          <w:tbl>
            <w:tblPr>
              <w:tblpPr w:leftFromText="180" w:rightFromText="180" w:vertAnchor="text" w:horzAnchor="margin" w:tblpX="-150" w:tblpY="-287"/>
              <w:tblOverlap w:val="never"/>
              <w:tblW w:w="2239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872"/>
              <w:gridCol w:w="20518"/>
            </w:tblGrid>
            <w:tr w:rsidR="00B80CAB" w:rsidRPr="00D73112" w:rsidTr="00630454">
              <w:trPr>
                <w:trHeight w:val="267"/>
              </w:trPr>
              <w:tc>
                <w:tcPr>
                  <w:tcW w:w="5000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Используемые условные знаки и обозначения: </w:t>
                  </w:r>
                </w:p>
              </w:tc>
            </w:tr>
            <w:tr w:rsidR="00B80CAB" w:rsidRPr="00D73112" w:rsidTr="00630454">
              <w:trPr>
                <w:trHeight w:val="268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57200" cy="0"/>
                            <wp:effectExtent l="15240" t="10160" r="13335" b="8890"/>
                            <wp:wrapNone/>
                            <wp:docPr id="6" name="Прямая соединительная линия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66F1AB5" id="Прямая соединительная линия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7.35pt" to="53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" strokecolor="red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границ</w:t>
                  </w:r>
                  <w:r>
                    <w:rPr>
                      <w:b/>
                    </w:rPr>
                    <w:t>а публичного сервитута</w:t>
                  </w:r>
                  <w:r w:rsidRPr="00671443">
                    <w:rPr>
                      <w:b/>
                    </w:rPr>
                    <w:t xml:space="preserve"> </w:t>
                  </w:r>
                  <w:r w:rsidRPr="00D73112">
                    <w:rPr>
                      <w:b/>
                    </w:rPr>
                    <w:t xml:space="preserve"> </w:t>
                  </w:r>
                </w:p>
              </w:tc>
            </w:tr>
            <w:tr w:rsidR="00B80CAB" w:rsidRPr="00D73112" w:rsidTr="00630454">
              <w:trPr>
                <w:trHeight w:val="197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457200" cy="0"/>
                            <wp:effectExtent l="14605" t="15240" r="13970" b="13335"/>
                            <wp:wrapNone/>
                            <wp:docPr id="5" name="Прямая соединительная линия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42BD5D4" id="Прямая соединительная линия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5pt,6.7pt" to="53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>граница земельного участка, сведения о котором содержатся в ЕГРН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обозначение и номер поворотной точки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C735DD" w:rsidRDefault="00B80CAB" w:rsidP="00630454">
                  <w:pPr>
                    <w:jc w:val="center"/>
                    <w:rPr>
                      <w:b/>
                    </w:rPr>
                  </w:pPr>
                  <w:r w:rsidRPr="00C735DD">
                    <w:rPr>
                      <w:b/>
                    </w:rPr>
                    <w:t>38:06:000000:6728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 xml:space="preserve">номер </w:t>
                  </w:r>
                  <w:r>
                    <w:rPr>
                      <w:b/>
                    </w:rPr>
                    <w:t>земельного участка</w:t>
                  </w:r>
                </w:p>
              </w:tc>
            </w:tr>
          </w:tbl>
          <w:p w:rsidR="00B80CAB" w:rsidRDefault="00B80CAB" w:rsidP="00630454">
            <w:pPr>
              <w:rPr>
                <w:b/>
              </w:rPr>
            </w:pPr>
          </w:p>
        </w:tc>
      </w:tr>
    </w:tbl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p w:rsidR="00B80CAB" w:rsidRDefault="00B80CAB" w:rsidP="00B80CAB"/>
    <w:tbl>
      <w:tblPr>
        <w:tblW w:w="9675" w:type="dxa"/>
        <w:tblInd w:w="1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A0" w:firstRow="1" w:lastRow="0" w:firstColumn="1" w:lastColumn="0" w:noHBand="0" w:noVBand="0"/>
      </w:tblPr>
      <w:tblGrid>
        <w:gridCol w:w="9675"/>
      </w:tblGrid>
      <w:tr w:rsidR="00B80CAB" w:rsidRPr="00671443" w:rsidTr="00630454">
        <w:trPr>
          <w:trHeight w:val="269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ind w:right="-80"/>
              <w:jc w:val="center"/>
              <w:rPr>
                <w:b/>
                <w:caps/>
              </w:rPr>
            </w:pPr>
            <w:r w:rsidRPr="00671443">
              <w:rPr>
                <w:b/>
                <w:caps/>
              </w:rPr>
              <w:lastRenderedPageBreak/>
              <w:t>ОПИСАНИЕ МЕСТОПОЛОЖЕНИЯ ГРАНИЦ</w:t>
            </w:r>
          </w:p>
        </w:tc>
      </w:tr>
      <w:tr w:rsidR="00B80CAB" w:rsidRPr="00870153" w:rsidTr="00630454">
        <w:trPr>
          <w:trHeight w:val="832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 xml:space="preserve">Публичный сервитут в отношении части земельных участков с кадастровыми номерами 38:06:011224:1786, 38:06:000000:8622, 38:06:012801:5059, 38:06:000000:6728, 38:06:012801:3793 </w:t>
            </w:r>
          </w:p>
          <w:p w:rsidR="00B80CAB" w:rsidRPr="00870153" w:rsidRDefault="00B80CAB" w:rsidP="00630454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870153">
              <w:rPr>
                <w:b/>
                <w:sz w:val="22"/>
                <w:szCs w:val="22"/>
                <w:u w:val="single"/>
              </w:rPr>
              <w:t>в целях размещения объекта электросетевого хозяйства</w:t>
            </w:r>
          </w:p>
        </w:tc>
      </w:tr>
      <w:tr w:rsidR="00B80CAB" w:rsidRPr="00671443" w:rsidTr="00630454">
        <w:trPr>
          <w:trHeight w:val="276"/>
        </w:trPr>
        <w:tc>
          <w:tcPr>
            <w:tcW w:w="5000" w:type="pct"/>
            <w:vAlign w:val="center"/>
          </w:tcPr>
          <w:p w:rsidR="00B80CAB" w:rsidRPr="00671443" w:rsidRDefault="00B80CAB" w:rsidP="00630454">
            <w:pPr>
              <w:pStyle w:val="1"/>
              <w:spacing w:before="60" w:after="60"/>
              <w:jc w:val="center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</w:rPr>
              <w:t>(наименование объекта</w:t>
            </w:r>
            <w:r w:rsidRPr="00671443">
              <w:rPr>
                <w:sz w:val="18"/>
                <w:szCs w:val="18"/>
                <w:vertAlign w:val="superscript"/>
              </w:rPr>
              <w:t>)</w:t>
            </w:r>
          </w:p>
        </w:tc>
      </w:tr>
      <w:tr w:rsidR="00B80CAB" w:rsidRPr="008B52CD" w:rsidTr="00630454">
        <w:trPr>
          <w:trHeight w:val="213"/>
        </w:trPr>
        <w:tc>
          <w:tcPr>
            <w:tcW w:w="5000" w:type="pct"/>
            <w:vAlign w:val="center"/>
          </w:tcPr>
          <w:p w:rsidR="00B80CAB" w:rsidRPr="008B52CD" w:rsidRDefault="00B80CAB" w:rsidP="00630454">
            <w:pPr>
              <w:jc w:val="center"/>
              <w:rPr>
                <w:b/>
                <w:sz w:val="22"/>
                <w:szCs w:val="22"/>
              </w:rPr>
            </w:pPr>
            <w:r w:rsidRPr="008B52CD">
              <w:rPr>
                <w:b/>
                <w:sz w:val="22"/>
                <w:szCs w:val="22"/>
              </w:rPr>
              <w:t>План границ объекта</w:t>
            </w:r>
          </w:p>
        </w:tc>
      </w:tr>
      <w:tr w:rsidR="00B80CAB" w:rsidTr="00630454">
        <w:trPr>
          <w:trHeight w:val="9009"/>
        </w:trPr>
        <w:tc>
          <w:tcPr>
            <w:tcW w:w="5000" w:type="pct"/>
            <w:vAlign w:val="center"/>
          </w:tcPr>
          <w:p w:rsidR="00B80CAB" w:rsidRDefault="00B80CAB" w:rsidP="00630454">
            <w:pPr>
              <w:jc w:val="center"/>
              <w:rPr>
                <w:b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253365</wp:posOffset>
                  </wp:positionV>
                  <wp:extent cx="5622925" cy="5255895"/>
                  <wp:effectExtent l="0" t="0" r="0" b="190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5" cy="5255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0CAB" w:rsidRPr="00035EA2" w:rsidTr="00630454">
        <w:trPr>
          <w:trHeight w:val="95"/>
        </w:trPr>
        <w:tc>
          <w:tcPr>
            <w:tcW w:w="5000" w:type="pct"/>
          </w:tcPr>
          <w:p w:rsidR="00B80CAB" w:rsidRPr="00035EA2" w:rsidRDefault="00B80CAB" w:rsidP="00630454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Масштаб 1:1</w:t>
            </w:r>
            <w:r w:rsidRPr="00035EA2">
              <w:rPr>
                <w:b/>
                <w:sz w:val="16"/>
                <w:szCs w:val="16"/>
              </w:rPr>
              <w:t>000</w:t>
            </w:r>
          </w:p>
        </w:tc>
      </w:tr>
      <w:tr w:rsidR="00B80CAB" w:rsidTr="00630454">
        <w:trPr>
          <w:trHeight w:val="408"/>
        </w:trPr>
        <w:tc>
          <w:tcPr>
            <w:tcW w:w="5000" w:type="pct"/>
            <w:vAlign w:val="center"/>
          </w:tcPr>
          <w:tbl>
            <w:tblPr>
              <w:tblpPr w:leftFromText="180" w:rightFromText="180" w:vertAnchor="text" w:horzAnchor="margin" w:tblpX="-150" w:tblpY="-287"/>
              <w:tblOverlap w:val="never"/>
              <w:tblW w:w="22390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872"/>
              <w:gridCol w:w="20518"/>
            </w:tblGrid>
            <w:tr w:rsidR="00B80CAB" w:rsidRPr="00D73112" w:rsidTr="00630454">
              <w:trPr>
                <w:trHeight w:val="267"/>
              </w:trPr>
              <w:tc>
                <w:tcPr>
                  <w:tcW w:w="5000" w:type="pct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Используемые условные знаки и обозначения: </w:t>
                  </w:r>
                </w:p>
              </w:tc>
            </w:tr>
            <w:tr w:rsidR="00B80CAB" w:rsidRPr="00D73112" w:rsidTr="00630454">
              <w:trPr>
                <w:trHeight w:val="268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219075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457200" cy="0"/>
                            <wp:effectExtent l="15240" t="11430" r="13335" b="17145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480BC21"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25pt,7.35pt" to="53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" strokecolor="red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границ</w:t>
                  </w:r>
                  <w:r>
                    <w:rPr>
                      <w:b/>
                    </w:rPr>
                    <w:t>а публичного сервитута</w:t>
                  </w:r>
                  <w:r w:rsidRPr="00671443">
                    <w:rPr>
                      <w:b/>
                    </w:rPr>
                    <w:t xml:space="preserve"> </w:t>
                  </w:r>
                  <w:r w:rsidRPr="00D73112">
                    <w:rPr>
                      <w:b/>
                    </w:rPr>
                    <w:t xml:space="preserve"> </w:t>
                  </w:r>
                </w:p>
              </w:tc>
            </w:tr>
            <w:tr w:rsidR="00B80CAB" w:rsidRPr="00D73112" w:rsidTr="00630454">
              <w:trPr>
                <w:trHeight w:val="197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227965</wp:posOffset>
                            </wp:positionH>
                            <wp:positionV relativeFrom="paragraph">
                              <wp:posOffset>85090</wp:posOffset>
                            </wp:positionV>
                            <wp:extent cx="457200" cy="0"/>
                            <wp:effectExtent l="14605" t="16510" r="13970" b="12065"/>
                            <wp:wrapNone/>
                            <wp:docPr id="2" name="Прямая соединительная линия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572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989998F" id="Прямая соединительная линия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95pt,6.7pt" to="53.9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>граница земельного участка, сведения о котором содержатся в ЕГРН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 w:rsidRPr="00D73112">
                    <w:rPr>
                      <w:b/>
                    </w:rPr>
                    <w:t>- обозначение и номер поворотной точки</w:t>
                  </w:r>
                </w:p>
              </w:tc>
            </w:tr>
            <w:tr w:rsidR="00B80CAB" w:rsidRPr="00D73112" w:rsidTr="00630454">
              <w:trPr>
                <w:trHeight w:val="242"/>
              </w:trPr>
              <w:tc>
                <w:tcPr>
                  <w:tcW w:w="418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C735DD" w:rsidRDefault="00B80CAB" w:rsidP="00630454">
                  <w:pPr>
                    <w:jc w:val="center"/>
                    <w:rPr>
                      <w:b/>
                    </w:rPr>
                  </w:pPr>
                  <w:r w:rsidRPr="00C735DD">
                    <w:rPr>
                      <w:b/>
                    </w:rPr>
                    <w:t>38:06:000000:6728</w:t>
                  </w:r>
                </w:p>
              </w:tc>
              <w:tc>
                <w:tcPr>
                  <w:tcW w:w="4582" w:type="pct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B80CAB" w:rsidRPr="00D73112" w:rsidRDefault="00B80CAB" w:rsidP="0063045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- </w:t>
                  </w:r>
                  <w:r w:rsidRPr="00671443">
                    <w:rPr>
                      <w:b/>
                    </w:rPr>
                    <w:t xml:space="preserve">номер </w:t>
                  </w:r>
                  <w:r>
                    <w:rPr>
                      <w:b/>
                    </w:rPr>
                    <w:t>земельного участка</w:t>
                  </w:r>
                </w:p>
              </w:tc>
            </w:tr>
          </w:tbl>
          <w:p w:rsidR="00B80CAB" w:rsidRDefault="00B80CAB" w:rsidP="00630454">
            <w:pPr>
              <w:rPr>
                <w:b/>
              </w:rPr>
            </w:pPr>
          </w:p>
        </w:tc>
      </w:tr>
    </w:tbl>
    <w:p w:rsidR="00B80CAB" w:rsidRDefault="00B80CAB" w:rsidP="00B80CAB"/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tabs>
          <w:tab w:val="left" w:pos="2738"/>
        </w:tabs>
      </w:pPr>
    </w:p>
    <w:p w:rsidR="00B80CAB" w:rsidRDefault="00B80CAB" w:rsidP="00B80CAB">
      <w:pPr>
        <w:shd w:val="clear" w:color="auto" w:fill="FFFFFF"/>
        <w:jc w:val="both"/>
        <w:rPr>
          <w:sz w:val="28"/>
          <w:szCs w:val="28"/>
        </w:rPr>
      </w:pPr>
    </w:p>
    <w:p w:rsidR="00547AA6" w:rsidRDefault="00547AA6" w:rsidP="00263F14">
      <w:pPr>
        <w:shd w:val="clear" w:color="auto" w:fill="FFFFFF"/>
        <w:ind w:firstLine="708"/>
        <w:jc w:val="both"/>
        <w:rPr>
          <w:sz w:val="28"/>
          <w:szCs w:val="28"/>
        </w:rPr>
      </w:pPr>
      <w:bookmarkStart w:id="0" w:name="_GoBack"/>
      <w:bookmarkEnd w:id="0"/>
    </w:p>
    <w:p w:rsidR="00547AA6" w:rsidRPr="00511357" w:rsidRDefault="00547AA6" w:rsidP="00263F14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2A397D" w:rsidRPr="002E1CC0" w:rsidRDefault="00294DE0" w:rsidP="002E1CC0">
      <w:pPr>
        <w:jc w:val="right"/>
        <w:rPr>
          <w:u w:val="single"/>
        </w:rPr>
      </w:pPr>
      <w:r w:rsidRPr="0041653C">
        <w:rPr>
          <w:sz w:val="22"/>
          <w:szCs w:val="22"/>
          <w:u w:val="single"/>
        </w:rPr>
        <w:t xml:space="preserve">  </w:t>
      </w:r>
    </w:p>
    <w:p w:rsidR="002A397D" w:rsidRDefault="002A397D" w:rsidP="002A397D">
      <w:pPr>
        <w:rPr>
          <w:b/>
          <w:sz w:val="22"/>
          <w:szCs w:val="22"/>
        </w:rPr>
      </w:pPr>
    </w:p>
    <w:p w:rsidR="00547AA6" w:rsidRDefault="00547AA6" w:rsidP="00547AA6">
      <w:pPr>
        <w:rPr>
          <w:b/>
          <w:sz w:val="22"/>
          <w:szCs w:val="22"/>
        </w:rPr>
      </w:pPr>
    </w:p>
    <w:sectPr w:rsidR="00547AA6" w:rsidSect="003C3B9C">
      <w:footerReference w:type="even" r:id="rId14"/>
      <w:footerReference w:type="default" r:id="rId15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74B" w:rsidRDefault="0091074B">
      <w:r>
        <w:separator/>
      </w:r>
    </w:p>
  </w:endnote>
  <w:endnote w:type="continuationSeparator" w:id="0">
    <w:p w:rsidR="0091074B" w:rsidRDefault="00910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55A" w:rsidRDefault="00C86C78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35555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5555A" w:rsidRDefault="0035555A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55A" w:rsidRDefault="0035555A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74B" w:rsidRDefault="0091074B">
      <w:r>
        <w:separator/>
      </w:r>
    </w:p>
  </w:footnote>
  <w:footnote w:type="continuationSeparator" w:id="0">
    <w:p w:rsidR="0091074B" w:rsidRDefault="009107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63489">
      <o:colormru v:ext="edit" colors="#0516bb,#4e02be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92CDD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100F51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63F14"/>
    <w:rsid w:val="002772FC"/>
    <w:rsid w:val="00281DA4"/>
    <w:rsid w:val="00284016"/>
    <w:rsid w:val="00294DE0"/>
    <w:rsid w:val="002A397D"/>
    <w:rsid w:val="002B02E4"/>
    <w:rsid w:val="002C09BF"/>
    <w:rsid w:val="002E1CC0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D1B53"/>
    <w:rsid w:val="003F3DBA"/>
    <w:rsid w:val="003F7F20"/>
    <w:rsid w:val="0040456D"/>
    <w:rsid w:val="0041653C"/>
    <w:rsid w:val="004179A5"/>
    <w:rsid w:val="00422FF8"/>
    <w:rsid w:val="00432044"/>
    <w:rsid w:val="0044526B"/>
    <w:rsid w:val="004951A1"/>
    <w:rsid w:val="00497236"/>
    <w:rsid w:val="004C2A63"/>
    <w:rsid w:val="004D6F87"/>
    <w:rsid w:val="0052778D"/>
    <w:rsid w:val="0054169C"/>
    <w:rsid w:val="00545612"/>
    <w:rsid w:val="00547AA6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731FF"/>
    <w:rsid w:val="00680D1D"/>
    <w:rsid w:val="00693753"/>
    <w:rsid w:val="006A0AC3"/>
    <w:rsid w:val="006A13DE"/>
    <w:rsid w:val="006A16E6"/>
    <w:rsid w:val="006A750A"/>
    <w:rsid w:val="006B7EAA"/>
    <w:rsid w:val="006C1AA7"/>
    <w:rsid w:val="006F1A51"/>
    <w:rsid w:val="00705D12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0B0"/>
    <w:rsid w:val="007B21FA"/>
    <w:rsid w:val="007D4C30"/>
    <w:rsid w:val="007D5981"/>
    <w:rsid w:val="007E1B10"/>
    <w:rsid w:val="008319B3"/>
    <w:rsid w:val="00835B1C"/>
    <w:rsid w:val="00836A1B"/>
    <w:rsid w:val="0084066B"/>
    <w:rsid w:val="0084707E"/>
    <w:rsid w:val="0085097B"/>
    <w:rsid w:val="00874F97"/>
    <w:rsid w:val="008A1521"/>
    <w:rsid w:val="008A19AA"/>
    <w:rsid w:val="008B4538"/>
    <w:rsid w:val="008B4695"/>
    <w:rsid w:val="008B7B1D"/>
    <w:rsid w:val="008D51C3"/>
    <w:rsid w:val="008D6248"/>
    <w:rsid w:val="008E284D"/>
    <w:rsid w:val="008F288A"/>
    <w:rsid w:val="0091074B"/>
    <w:rsid w:val="00910821"/>
    <w:rsid w:val="00912984"/>
    <w:rsid w:val="00914FCC"/>
    <w:rsid w:val="00916E3F"/>
    <w:rsid w:val="00920541"/>
    <w:rsid w:val="00926792"/>
    <w:rsid w:val="00932175"/>
    <w:rsid w:val="0093780A"/>
    <w:rsid w:val="009420F8"/>
    <w:rsid w:val="00952CCD"/>
    <w:rsid w:val="009543C0"/>
    <w:rsid w:val="009626F5"/>
    <w:rsid w:val="00971F9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0CAB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86C78"/>
    <w:rsid w:val="00C924DD"/>
    <w:rsid w:val="00CB7982"/>
    <w:rsid w:val="00CB7D92"/>
    <w:rsid w:val="00CC4C2B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5141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>
      <o:colormru v:ext="edit" colors="#0516bb,#4e02be"/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5:docId w15:val="{17E7FF7C-9225-4153-8D5E-C0DF9CD0B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</w:style>
  <w:style w:type="character" w:styleId="a7">
    <w:name w:val="page number"/>
    <w:basedOn w:val="a0"/>
    <w:uiPriority w:val="99"/>
    <w:rsid w:val="00DF7293"/>
  </w:style>
  <w:style w:type="table" w:styleId="a8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rsid w:val="00CD63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D636A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4707E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B80CAB"/>
    <w:rPr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B80CAB"/>
    <w:rPr>
      <w:sz w:val="24"/>
      <w:szCs w:val="24"/>
    </w:rPr>
  </w:style>
  <w:style w:type="paragraph" w:customStyle="1" w:styleId="1">
    <w:name w:val="Обычный1"/>
    <w:uiPriority w:val="99"/>
    <w:rsid w:val="00B80CAB"/>
    <w:rPr>
      <w:sz w:val="24"/>
    </w:rPr>
  </w:style>
  <w:style w:type="paragraph" w:styleId="ac">
    <w:name w:val="endnote text"/>
    <w:basedOn w:val="a"/>
    <w:link w:val="ad"/>
    <w:uiPriority w:val="99"/>
    <w:rsid w:val="00B80CAB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rsid w:val="00B80CAB"/>
  </w:style>
  <w:style w:type="paragraph" w:styleId="ae">
    <w:name w:val="Normal (Web)"/>
    <w:basedOn w:val="a"/>
    <w:uiPriority w:val="99"/>
    <w:rsid w:val="00B80CAB"/>
    <w:pPr>
      <w:spacing w:before="100" w:beforeAutospacing="1" w:after="119"/>
    </w:pPr>
  </w:style>
  <w:style w:type="paragraph" w:customStyle="1" w:styleId="11">
    <w:name w:val="Обычный11"/>
    <w:uiPriority w:val="99"/>
    <w:rsid w:val="00B80CAB"/>
    <w:rPr>
      <w:sz w:val="24"/>
    </w:rPr>
  </w:style>
  <w:style w:type="character" w:customStyle="1" w:styleId="af">
    <w:name w:val="Знак Знак"/>
    <w:uiPriority w:val="99"/>
    <w:rsid w:val="00B80CA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rkovskoe-mo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EFC29-1E01-47A8-862B-389F561DC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10</TotalTime>
  <Pages>13</Pages>
  <Words>1483</Words>
  <Characters>10782</Characters>
  <Application>Microsoft Office Word</Application>
  <DocSecurity>0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12241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admin</cp:lastModifiedBy>
  <cp:revision>4</cp:revision>
  <cp:lastPrinted>2022-04-06T06:00:00Z</cp:lastPrinted>
  <dcterms:created xsi:type="dcterms:W3CDTF">2022-04-06T05:18:00Z</dcterms:created>
  <dcterms:modified xsi:type="dcterms:W3CDTF">2022-04-07T06:47:00Z</dcterms:modified>
</cp:coreProperties>
</file>