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59F8" w:rsidRDefault="000D59F8">
      <w:pPr>
        <w:rPr>
          <w:sz w:val="2"/>
        </w:rPr>
      </w:pPr>
    </w:p>
    <w:p w:rsidR="00C826C4" w:rsidRDefault="00C826C4" w:rsidP="00C826C4">
      <w:pPr>
        <w:ind w:left="1985"/>
        <w:rPr>
          <w:sz w:val="20"/>
          <w:szCs w:val="20"/>
          <w:u w:val="single"/>
        </w:rPr>
      </w:pPr>
    </w:p>
    <w:p w:rsidR="00C826C4" w:rsidRDefault="00C826C4" w:rsidP="00C826C4">
      <w:pPr>
        <w:ind w:left="1985"/>
        <w:rPr>
          <w:sz w:val="20"/>
          <w:szCs w:val="20"/>
          <w:u w:val="single"/>
        </w:rPr>
      </w:pPr>
    </w:p>
    <w:p w:rsidR="006E5C6A" w:rsidRPr="00A43C9D" w:rsidRDefault="006E5C6A" w:rsidP="006E5C6A">
      <w:pPr>
        <w:jc w:val="center"/>
        <w:rPr>
          <w:b/>
          <w:sz w:val="36"/>
          <w:szCs w:val="36"/>
        </w:rPr>
      </w:pPr>
      <w:r w:rsidRPr="00A43C9D">
        <w:rPr>
          <w:b/>
          <w:sz w:val="36"/>
          <w:szCs w:val="36"/>
        </w:rPr>
        <w:t xml:space="preserve">Сообщение </w:t>
      </w:r>
    </w:p>
    <w:p w:rsidR="006E5C6A" w:rsidRDefault="006E5C6A" w:rsidP="006E5C6A">
      <w:pPr>
        <w:jc w:val="center"/>
        <w:rPr>
          <w:sz w:val="28"/>
          <w:szCs w:val="28"/>
        </w:rPr>
      </w:pPr>
      <w:r w:rsidRPr="000B0877">
        <w:rPr>
          <w:sz w:val="28"/>
          <w:szCs w:val="28"/>
        </w:rPr>
        <w:t xml:space="preserve">о возможном установлении публичного сервитута от </w:t>
      </w:r>
      <w:r w:rsidR="00067922">
        <w:rPr>
          <w:sz w:val="28"/>
          <w:szCs w:val="28"/>
        </w:rPr>
        <w:t>30</w:t>
      </w:r>
      <w:r>
        <w:rPr>
          <w:sz w:val="28"/>
          <w:szCs w:val="28"/>
        </w:rPr>
        <w:t>.10</w:t>
      </w:r>
      <w:r w:rsidRPr="000B0877">
        <w:rPr>
          <w:sz w:val="28"/>
          <w:szCs w:val="28"/>
        </w:rPr>
        <w:t>.20</w:t>
      </w:r>
      <w:r>
        <w:rPr>
          <w:sz w:val="28"/>
          <w:szCs w:val="28"/>
        </w:rPr>
        <w:t>20 г.</w:t>
      </w:r>
    </w:p>
    <w:p w:rsidR="006E5C6A" w:rsidRPr="000B0877" w:rsidRDefault="006E5C6A" w:rsidP="006E5C6A">
      <w:pPr>
        <w:jc w:val="center"/>
        <w:rPr>
          <w:sz w:val="28"/>
          <w:szCs w:val="28"/>
        </w:rPr>
      </w:pPr>
    </w:p>
    <w:p w:rsidR="006E5C6A" w:rsidRPr="00C472E8" w:rsidRDefault="006E5C6A" w:rsidP="006E5C6A">
      <w:pPr>
        <w:shd w:val="clear" w:color="auto" w:fill="FFFFFF"/>
        <w:ind w:firstLine="708"/>
        <w:jc w:val="both"/>
        <w:rPr>
          <w:sz w:val="28"/>
          <w:szCs w:val="28"/>
        </w:rPr>
      </w:pPr>
      <w:r w:rsidRPr="00D51FC1">
        <w:rPr>
          <w:sz w:val="28"/>
          <w:szCs w:val="28"/>
        </w:rPr>
        <w:t>В соответствии со ст</w:t>
      </w:r>
      <w:r w:rsidRPr="001A42B0">
        <w:rPr>
          <w:sz w:val="28"/>
          <w:szCs w:val="28"/>
        </w:rPr>
        <w:t>атьей</w:t>
      </w:r>
      <w:r w:rsidRPr="00D51FC1">
        <w:rPr>
          <w:sz w:val="28"/>
          <w:szCs w:val="28"/>
        </w:rPr>
        <w:t> 39.37 Земельного кодекса Российской Федерации</w:t>
      </w:r>
      <w:r w:rsidRPr="00D51FC1">
        <w:rPr>
          <w:rFonts w:ascii="Arial" w:hAnsi="Arial" w:cs="Arial"/>
          <w:sz w:val="27"/>
          <w:szCs w:val="27"/>
        </w:rPr>
        <w:t xml:space="preserve"> </w:t>
      </w:r>
      <w:r w:rsidRPr="001A42B0">
        <w:rPr>
          <w:sz w:val="28"/>
          <w:szCs w:val="28"/>
        </w:rPr>
        <w:t xml:space="preserve">Администрация Марковского муниципального образования – Администрация городского поселения информирует, что в связи с обращением </w:t>
      </w:r>
      <w:r>
        <w:rPr>
          <w:sz w:val="28"/>
          <w:szCs w:val="28"/>
        </w:rPr>
        <w:t>ОАО «Иркутская электросетевая организация»</w:t>
      </w:r>
      <w:r w:rsidRPr="001A42B0">
        <w:rPr>
          <w:sz w:val="28"/>
          <w:szCs w:val="28"/>
        </w:rPr>
        <w:t xml:space="preserve"> рассматривается ходатайство об установлении публичного сервитута </w:t>
      </w:r>
      <w:r>
        <w:rPr>
          <w:sz w:val="28"/>
          <w:szCs w:val="28"/>
        </w:rPr>
        <w:t xml:space="preserve">площадью </w:t>
      </w:r>
      <w:r w:rsidR="00067922">
        <w:rPr>
          <w:sz w:val="28"/>
          <w:szCs w:val="28"/>
        </w:rPr>
        <w:t>119</w:t>
      </w:r>
      <w:r>
        <w:rPr>
          <w:sz w:val="28"/>
          <w:szCs w:val="28"/>
        </w:rPr>
        <w:t xml:space="preserve"> кв. м. </w:t>
      </w:r>
      <w:r w:rsidRPr="001A42B0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целях размещения и </w:t>
      </w:r>
      <w:r w:rsidRPr="001A42B0">
        <w:rPr>
          <w:sz w:val="28"/>
          <w:szCs w:val="28"/>
        </w:rPr>
        <w:t>эксплуатации объекта э</w:t>
      </w:r>
      <w:r>
        <w:rPr>
          <w:sz w:val="28"/>
          <w:szCs w:val="28"/>
        </w:rPr>
        <w:t>лектросетевого хозяйства</w:t>
      </w:r>
      <w:r w:rsidRPr="00C472E8">
        <w:rPr>
          <w:sz w:val="28"/>
          <w:szCs w:val="28"/>
        </w:rPr>
        <w:t xml:space="preserve">, на: </w:t>
      </w:r>
    </w:p>
    <w:p w:rsidR="006E5C6A" w:rsidRPr="00C472E8" w:rsidRDefault="006E5C6A" w:rsidP="006E5C6A">
      <w:pPr>
        <w:shd w:val="clear" w:color="auto" w:fill="FFFFFF"/>
        <w:ind w:firstLine="708"/>
        <w:jc w:val="both"/>
        <w:rPr>
          <w:sz w:val="28"/>
          <w:szCs w:val="28"/>
        </w:rPr>
      </w:pPr>
      <w:r w:rsidRPr="00C472E8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части </w:t>
      </w:r>
      <w:r w:rsidRPr="00C472E8">
        <w:rPr>
          <w:sz w:val="28"/>
          <w:szCs w:val="28"/>
        </w:rPr>
        <w:t>земельно</w:t>
      </w:r>
      <w:r>
        <w:rPr>
          <w:sz w:val="28"/>
          <w:szCs w:val="28"/>
        </w:rPr>
        <w:t>го</w:t>
      </w:r>
      <w:r w:rsidRPr="00C472E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C472E8">
        <w:rPr>
          <w:sz w:val="28"/>
          <w:szCs w:val="28"/>
        </w:rPr>
        <w:t xml:space="preserve"> с кадастровым номером 38:06:</w:t>
      </w:r>
      <w:r w:rsidR="00067922">
        <w:rPr>
          <w:sz w:val="28"/>
          <w:szCs w:val="28"/>
        </w:rPr>
        <w:t>012801</w:t>
      </w:r>
      <w:r>
        <w:rPr>
          <w:sz w:val="28"/>
          <w:szCs w:val="28"/>
        </w:rPr>
        <w:t>:</w:t>
      </w:r>
      <w:r w:rsidR="00067922">
        <w:rPr>
          <w:sz w:val="28"/>
          <w:szCs w:val="28"/>
        </w:rPr>
        <w:t>4770</w:t>
      </w:r>
      <w:r w:rsidRPr="00C472E8">
        <w:rPr>
          <w:sz w:val="28"/>
          <w:szCs w:val="28"/>
        </w:rPr>
        <w:t>, расположенно</w:t>
      </w:r>
      <w:r w:rsidR="00E57A10">
        <w:rPr>
          <w:sz w:val="28"/>
          <w:szCs w:val="28"/>
        </w:rPr>
        <w:t>го</w:t>
      </w:r>
      <w:r w:rsidRPr="00C472E8">
        <w:rPr>
          <w:sz w:val="28"/>
          <w:szCs w:val="28"/>
        </w:rPr>
        <w:t xml:space="preserve">: Иркутская область, </w:t>
      </w:r>
      <w:r>
        <w:rPr>
          <w:sz w:val="28"/>
          <w:szCs w:val="28"/>
        </w:rPr>
        <w:t>Иркутский район,</w:t>
      </w:r>
      <w:r w:rsidR="00067922">
        <w:rPr>
          <w:sz w:val="28"/>
          <w:szCs w:val="28"/>
        </w:rPr>
        <w:t xml:space="preserve"> садоводческий кооператив «Зеленый берег»</w:t>
      </w:r>
      <w:r w:rsidR="00E57A10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C472E8">
        <w:rPr>
          <w:sz w:val="28"/>
          <w:szCs w:val="28"/>
        </w:rPr>
        <w:t xml:space="preserve">разрешенное использование: </w:t>
      </w:r>
      <w:r>
        <w:rPr>
          <w:sz w:val="28"/>
          <w:szCs w:val="28"/>
        </w:rPr>
        <w:t xml:space="preserve">для ведения </w:t>
      </w:r>
      <w:r w:rsidR="00067922">
        <w:rPr>
          <w:sz w:val="28"/>
          <w:szCs w:val="28"/>
        </w:rPr>
        <w:t>садоводства, для ведения гражданами садоводства и огородничества</w:t>
      </w:r>
      <w:r w:rsidRPr="00C472E8">
        <w:rPr>
          <w:sz w:val="28"/>
          <w:szCs w:val="28"/>
        </w:rPr>
        <w:t xml:space="preserve">;  </w:t>
      </w:r>
    </w:p>
    <w:p w:rsidR="00067922" w:rsidRPr="00067922" w:rsidRDefault="006E5C6A" w:rsidP="00067922">
      <w:pPr>
        <w:shd w:val="clear" w:color="auto" w:fill="FFFFFF"/>
        <w:ind w:firstLine="708"/>
        <w:jc w:val="both"/>
        <w:rPr>
          <w:sz w:val="28"/>
          <w:szCs w:val="28"/>
        </w:rPr>
      </w:pPr>
      <w:r w:rsidRPr="00C472E8">
        <w:rPr>
          <w:sz w:val="28"/>
          <w:szCs w:val="28"/>
        </w:rPr>
        <w:t>-  части земельного участка с кадастровым номером 38:06:</w:t>
      </w:r>
      <w:r w:rsidR="00067922">
        <w:rPr>
          <w:sz w:val="28"/>
          <w:szCs w:val="28"/>
        </w:rPr>
        <w:t>012801</w:t>
      </w:r>
      <w:r w:rsidRPr="00C472E8">
        <w:rPr>
          <w:sz w:val="28"/>
          <w:szCs w:val="28"/>
        </w:rPr>
        <w:t>:</w:t>
      </w:r>
      <w:r w:rsidR="00067922">
        <w:rPr>
          <w:sz w:val="28"/>
          <w:szCs w:val="28"/>
        </w:rPr>
        <w:t>4769</w:t>
      </w:r>
      <w:r w:rsidRPr="00C472E8">
        <w:rPr>
          <w:sz w:val="28"/>
          <w:szCs w:val="28"/>
        </w:rPr>
        <w:t>, расположенн</w:t>
      </w:r>
      <w:r>
        <w:rPr>
          <w:sz w:val="28"/>
          <w:szCs w:val="28"/>
        </w:rPr>
        <w:t>о</w:t>
      </w:r>
      <w:r w:rsidR="00587CD3">
        <w:rPr>
          <w:sz w:val="28"/>
          <w:szCs w:val="28"/>
        </w:rPr>
        <w:t>го</w:t>
      </w:r>
      <w:r w:rsidRPr="00C472E8">
        <w:rPr>
          <w:sz w:val="28"/>
          <w:szCs w:val="28"/>
        </w:rPr>
        <w:t xml:space="preserve">: </w:t>
      </w:r>
      <w:r w:rsidR="00067922" w:rsidRPr="00067922">
        <w:rPr>
          <w:sz w:val="28"/>
          <w:szCs w:val="28"/>
        </w:rPr>
        <w:t>Иркутская область, Иркутский район, садоводческий кооператив «Зеленый берег»</w:t>
      </w:r>
      <w:r w:rsidR="008A5278">
        <w:rPr>
          <w:sz w:val="28"/>
          <w:szCs w:val="28"/>
        </w:rPr>
        <w:t>,</w:t>
      </w:r>
      <w:r w:rsidR="00067922" w:rsidRPr="00067922">
        <w:rPr>
          <w:sz w:val="28"/>
          <w:szCs w:val="28"/>
        </w:rPr>
        <w:t xml:space="preserve"> разрешенное использование: для ведения садоводства, для ведения гражданами садоводства и огородничества;  </w:t>
      </w:r>
    </w:p>
    <w:p w:rsidR="006E5C6A" w:rsidRPr="00C76E9B" w:rsidRDefault="006E5C6A" w:rsidP="00067922">
      <w:pPr>
        <w:shd w:val="clear" w:color="auto" w:fill="FFFFFF"/>
        <w:ind w:firstLine="708"/>
        <w:jc w:val="both"/>
        <w:rPr>
          <w:sz w:val="28"/>
          <w:szCs w:val="28"/>
        </w:rPr>
      </w:pPr>
      <w:r w:rsidRPr="00C76E9B">
        <w:rPr>
          <w:sz w:val="28"/>
          <w:szCs w:val="28"/>
        </w:rPr>
        <w:t>-  части земельного участка с кадастровым номером 38:06:</w:t>
      </w:r>
      <w:r w:rsidR="00067922">
        <w:rPr>
          <w:sz w:val="28"/>
          <w:szCs w:val="28"/>
        </w:rPr>
        <w:t>012801</w:t>
      </w:r>
      <w:r w:rsidRPr="00C76E9B">
        <w:rPr>
          <w:sz w:val="28"/>
          <w:szCs w:val="28"/>
        </w:rPr>
        <w:t>:</w:t>
      </w:r>
      <w:r w:rsidR="00067922">
        <w:rPr>
          <w:sz w:val="28"/>
          <w:szCs w:val="28"/>
        </w:rPr>
        <w:t>3812</w:t>
      </w:r>
      <w:r w:rsidRPr="00C76E9B">
        <w:rPr>
          <w:sz w:val="28"/>
          <w:szCs w:val="28"/>
        </w:rPr>
        <w:t>, расположенно</w:t>
      </w:r>
      <w:r w:rsidR="00587CD3">
        <w:rPr>
          <w:sz w:val="28"/>
          <w:szCs w:val="28"/>
        </w:rPr>
        <w:t>го</w:t>
      </w:r>
      <w:r w:rsidRPr="00C76E9B">
        <w:rPr>
          <w:sz w:val="28"/>
          <w:szCs w:val="28"/>
        </w:rPr>
        <w:t xml:space="preserve">: </w:t>
      </w:r>
      <w:r w:rsidR="00067922" w:rsidRPr="00067922">
        <w:rPr>
          <w:sz w:val="28"/>
          <w:szCs w:val="28"/>
        </w:rPr>
        <w:t>Иркутская область, Иркутский район, садоводческий кооператив «Зеленый берег»</w:t>
      </w:r>
      <w:r w:rsidR="008A5278">
        <w:rPr>
          <w:sz w:val="28"/>
          <w:szCs w:val="28"/>
        </w:rPr>
        <w:t>,</w:t>
      </w:r>
      <w:r w:rsidR="00067922" w:rsidRPr="00067922">
        <w:rPr>
          <w:sz w:val="28"/>
          <w:szCs w:val="28"/>
        </w:rPr>
        <w:t xml:space="preserve"> разрешенное использование: для ведения садоводства, для ведения гражданами садоводства и огородничества;  </w:t>
      </w:r>
    </w:p>
    <w:p w:rsidR="00067922" w:rsidRPr="00067922" w:rsidRDefault="006E5C6A" w:rsidP="00067922">
      <w:pPr>
        <w:shd w:val="clear" w:color="auto" w:fill="FFFFFF"/>
        <w:ind w:firstLine="708"/>
        <w:jc w:val="both"/>
        <w:rPr>
          <w:sz w:val="28"/>
          <w:szCs w:val="28"/>
        </w:rPr>
      </w:pPr>
      <w:r w:rsidRPr="00C76E9B">
        <w:rPr>
          <w:sz w:val="28"/>
          <w:szCs w:val="28"/>
        </w:rPr>
        <w:t>-  части земельного участ</w:t>
      </w:r>
      <w:r w:rsidR="00067922">
        <w:rPr>
          <w:sz w:val="28"/>
          <w:szCs w:val="28"/>
        </w:rPr>
        <w:t>ка с кадастровым номером 38:06:012801</w:t>
      </w:r>
      <w:r w:rsidRPr="00C76E9B">
        <w:rPr>
          <w:sz w:val="28"/>
          <w:szCs w:val="28"/>
        </w:rPr>
        <w:t>:</w:t>
      </w:r>
      <w:r w:rsidR="00067922">
        <w:rPr>
          <w:sz w:val="28"/>
          <w:szCs w:val="28"/>
        </w:rPr>
        <w:t>3551</w:t>
      </w:r>
      <w:r w:rsidRPr="00C76E9B">
        <w:rPr>
          <w:sz w:val="28"/>
          <w:szCs w:val="28"/>
        </w:rPr>
        <w:t>, расположенно</w:t>
      </w:r>
      <w:r w:rsidR="00587CD3">
        <w:rPr>
          <w:sz w:val="28"/>
          <w:szCs w:val="28"/>
        </w:rPr>
        <w:t>го</w:t>
      </w:r>
      <w:r w:rsidRPr="00C76E9B">
        <w:rPr>
          <w:sz w:val="28"/>
          <w:szCs w:val="28"/>
        </w:rPr>
        <w:t xml:space="preserve">: </w:t>
      </w:r>
      <w:r w:rsidR="00067922" w:rsidRPr="00067922">
        <w:rPr>
          <w:sz w:val="28"/>
          <w:szCs w:val="28"/>
        </w:rPr>
        <w:t>Иркутская область, Иркутский район, садоводческий кооператив «Зеленый берег»</w:t>
      </w:r>
      <w:r w:rsidR="008A5278">
        <w:rPr>
          <w:sz w:val="28"/>
          <w:szCs w:val="28"/>
        </w:rPr>
        <w:t>,</w:t>
      </w:r>
      <w:r w:rsidR="00067922" w:rsidRPr="00067922">
        <w:rPr>
          <w:sz w:val="28"/>
          <w:szCs w:val="28"/>
        </w:rPr>
        <w:t xml:space="preserve"> разрешенное использование: для ведения садоводства, для ведения гражданами садоводства и огородничества;  </w:t>
      </w:r>
    </w:p>
    <w:p w:rsidR="00067922" w:rsidRPr="00067922" w:rsidRDefault="006E5C6A" w:rsidP="00067922">
      <w:pPr>
        <w:shd w:val="clear" w:color="auto" w:fill="FFFFFF"/>
        <w:ind w:firstLine="708"/>
        <w:jc w:val="both"/>
        <w:rPr>
          <w:sz w:val="28"/>
          <w:szCs w:val="28"/>
        </w:rPr>
      </w:pPr>
      <w:r w:rsidRPr="00C472E8">
        <w:rPr>
          <w:sz w:val="28"/>
          <w:szCs w:val="28"/>
        </w:rPr>
        <w:t>-  части земельного участка с кадастровым номером 38:06:</w:t>
      </w:r>
      <w:r w:rsidR="00067922">
        <w:rPr>
          <w:sz w:val="28"/>
          <w:szCs w:val="28"/>
        </w:rPr>
        <w:t>012801</w:t>
      </w:r>
      <w:r w:rsidRPr="00C472E8">
        <w:rPr>
          <w:sz w:val="28"/>
          <w:szCs w:val="28"/>
        </w:rPr>
        <w:t>:</w:t>
      </w:r>
      <w:r w:rsidR="00067922">
        <w:rPr>
          <w:sz w:val="28"/>
          <w:szCs w:val="28"/>
        </w:rPr>
        <w:t>3508</w:t>
      </w:r>
      <w:r w:rsidRPr="00C472E8">
        <w:rPr>
          <w:sz w:val="28"/>
          <w:szCs w:val="28"/>
        </w:rPr>
        <w:t>, расположенн</w:t>
      </w:r>
      <w:r>
        <w:rPr>
          <w:sz w:val="28"/>
          <w:szCs w:val="28"/>
        </w:rPr>
        <w:t>о</w:t>
      </w:r>
      <w:r w:rsidR="00587CD3">
        <w:rPr>
          <w:sz w:val="28"/>
          <w:szCs w:val="28"/>
        </w:rPr>
        <w:t>го</w:t>
      </w:r>
      <w:r w:rsidRPr="00C472E8">
        <w:rPr>
          <w:sz w:val="28"/>
          <w:szCs w:val="28"/>
        </w:rPr>
        <w:t xml:space="preserve">: </w:t>
      </w:r>
      <w:r w:rsidR="00067922" w:rsidRPr="00067922">
        <w:rPr>
          <w:sz w:val="28"/>
          <w:szCs w:val="28"/>
        </w:rPr>
        <w:t>Иркутская область, Иркутский район, садоводческий кооператив «Зеленый берег»</w:t>
      </w:r>
      <w:r w:rsidR="008A5278">
        <w:rPr>
          <w:sz w:val="28"/>
          <w:szCs w:val="28"/>
        </w:rPr>
        <w:t>,</w:t>
      </w:r>
      <w:r w:rsidR="00067922" w:rsidRPr="00067922">
        <w:rPr>
          <w:sz w:val="28"/>
          <w:szCs w:val="28"/>
        </w:rPr>
        <w:t xml:space="preserve"> разрешенное использование: для ведения садоводства, для ведения гражданами садоводства и огородничества;  </w:t>
      </w:r>
    </w:p>
    <w:p w:rsidR="00067922" w:rsidRDefault="006E5C6A" w:rsidP="00067922">
      <w:pPr>
        <w:shd w:val="clear" w:color="auto" w:fill="FFFFFF"/>
        <w:ind w:firstLine="708"/>
        <w:jc w:val="both"/>
        <w:rPr>
          <w:sz w:val="28"/>
          <w:szCs w:val="28"/>
        </w:rPr>
      </w:pPr>
      <w:r w:rsidRPr="00C472E8">
        <w:rPr>
          <w:sz w:val="28"/>
          <w:szCs w:val="28"/>
        </w:rPr>
        <w:t>-  части земельного участка с кадастровым номером 38:06:</w:t>
      </w:r>
      <w:r w:rsidR="00067922">
        <w:rPr>
          <w:sz w:val="28"/>
          <w:szCs w:val="28"/>
        </w:rPr>
        <w:t>012801</w:t>
      </w:r>
      <w:r w:rsidRPr="00C472E8">
        <w:rPr>
          <w:sz w:val="28"/>
          <w:szCs w:val="28"/>
        </w:rPr>
        <w:t>:</w:t>
      </w:r>
      <w:r w:rsidR="00067922">
        <w:rPr>
          <w:sz w:val="28"/>
          <w:szCs w:val="28"/>
        </w:rPr>
        <w:t>3694</w:t>
      </w:r>
      <w:r w:rsidRPr="00C472E8">
        <w:rPr>
          <w:sz w:val="28"/>
          <w:szCs w:val="28"/>
        </w:rPr>
        <w:t>, расположенн</w:t>
      </w:r>
      <w:r>
        <w:rPr>
          <w:sz w:val="28"/>
          <w:szCs w:val="28"/>
        </w:rPr>
        <w:t>о</w:t>
      </w:r>
      <w:r w:rsidR="00587CD3">
        <w:rPr>
          <w:sz w:val="28"/>
          <w:szCs w:val="28"/>
        </w:rPr>
        <w:t>го</w:t>
      </w:r>
      <w:r w:rsidRPr="00C472E8">
        <w:rPr>
          <w:sz w:val="28"/>
          <w:szCs w:val="28"/>
        </w:rPr>
        <w:t xml:space="preserve">: </w:t>
      </w:r>
      <w:r w:rsidR="00067922" w:rsidRPr="00067922">
        <w:rPr>
          <w:sz w:val="28"/>
          <w:szCs w:val="28"/>
        </w:rPr>
        <w:t>Иркутская область, Иркутский район, садоводческий кооператив «Зеленый берег»</w:t>
      </w:r>
      <w:r w:rsidR="008A5278">
        <w:rPr>
          <w:sz w:val="28"/>
          <w:szCs w:val="28"/>
        </w:rPr>
        <w:t>,</w:t>
      </w:r>
      <w:r w:rsidR="00067922" w:rsidRPr="00067922">
        <w:rPr>
          <w:sz w:val="28"/>
          <w:szCs w:val="28"/>
        </w:rPr>
        <w:t xml:space="preserve"> разрешенное использование: для ведения садоводства, для ведения гражданами садоводства и огородничества;  </w:t>
      </w:r>
    </w:p>
    <w:p w:rsidR="00E57A10" w:rsidRPr="00E57A10" w:rsidRDefault="00E57A10" w:rsidP="00E57A10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57A10">
        <w:rPr>
          <w:sz w:val="28"/>
          <w:szCs w:val="28"/>
        </w:rPr>
        <w:t>части земельного участка с кадастровым номером 38:06:012801:</w:t>
      </w:r>
      <w:r>
        <w:rPr>
          <w:sz w:val="28"/>
          <w:szCs w:val="28"/>
        </w:rPr>
        <w:t>1276</w:t>
      </w:r>
      <w:r w:rsidRPr="00E57A10">
        <w:rPr>
          <w:sz w:val="28"/>
          <w:szCs w:val="28"/>
        </w:rPr>
        <w:t>, расположенно</w:t>
      </w:r>
      <w:r>
        <w:rPr>
          <w:sz w:val="28"/>
          <w:szCs w:val="28"/>
        </w:rPr>
        <w:t>го</w:t>
      </w:r>
      <w:r w:rsidRPr="00E57A10">
        <w:rPr>
          <w:sz w:val="28"/>
          <w:szCs w:val="28"/>
        </w:rPr>
        <w:t xml:space="preserve">: Иркутская область, Иркутский район, </w:t>
      </w:r>
      <w:r>
        <w:rPr>
          <w:sz w:val="28"/>
          <w:szCs w:val="28"/>
        </w:rPr>
        <w:t xml:space="preserve">6-й километр с левой стороны автодороги Иркутск-Мельничная Падь, </w:t>
      </w:r>
      <w:r w:rsidRPr="00E57A10">
        <w:rPr>
          <w:sz w:val="28"/>
          <w:szCs w:val="28"/>
        </w:rPr>
        <w:t>садоводческий кооператив «Зеленый берег»</w:t>
      </w:r>
      <w:r>
        <w:rPr>
          <w:sz w:val="28"/>
          <w:szCs w:val="28"/>
        </w:rPr>
        <w:t>, участок 37,</w:t>
      </w:r>
      <w:r w:rsidRPr="00E57A10">
        <w:rPr>
          <w:sz w:val="28"/>
          <w:szCs w:val="28"/>
        </w:rPr>
        <w:t xml:space="preserve"> разрешенное использование: для ведения садоводства, для ведения гражданами садоводства и огородничества;  </w:t>
      </w:r>
    </w:p>
    <w:p w:rsidR="00E57A10" w:rsidRDefault="00E57A10" w:rsidP="00E57A10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57A10">
        <w:rPr>
          <w:sz w:val="28"/>
          <w:szCs w:val="28"/>
        </w:rPr>
        <w:t>части земельного участка с кадастровым номером 38:06:012801:</w:t>
      </w:r>
      <w:r>
        <w:rPr>
          <w:sz w:val="28"/>
          <w:szCs w:val="28"/>
        </w:rPr>
        <w:t>4861</w:t>
      </w:r>
      <w:r w:rsidRPr="00E57A10">
        <w:rPr>
          <w:sz w:val="28"/>
          <w:szCs w:val="28"/>
        </w:rPr>
        <w:t>, расположенно</w:t>
      </w:r>
      <w:r>
        <w:rPr>
          <w:sz w:val="28"/>
          <w:szCs w:val="28"/>
        </w:rPr>
        <w:t>го</w:t>
      </w:r>
      <w:r w:rsidRPr="00E57A10">
        <w:rPr>
          <w:sz w:val="28"/>
          <w:szCs w:val="28"/>
        </w:rPr>
        <w:t xml:space="preserve">: Иркутская область, Иркутский район, разрешенное использование: для ведения садоводства, для ведения гражданами садоводства и огородничества;  </w:t>
      </w:r>
    </w:p>
    <w:p w:rsidR="00E57A10" w:rsidRPr="00067922" w:rsidRDefault="00587CD3" w:rsidP="008A5278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87CD3">
        <w:rPr>
          <w:sz w:val="28"/>
          <w:szCs w:val="28"/>
        </w:rPr>
        <w:t>части земельного участка с кадастровым номером 38:06:012801:</w:t>
      </w:r>
      <w:r w:rsidR="008A5278">
        <w:rPr>
          <w:sz w:val="28"/>
          <w:szCs w:val="28"/>
        </w:rPr>
        <w:t>4753</w:t>
      </w:r>
      <w:r w:rsidRPr="00587CD3">
        <w:rPr>
          <w:sz w:val="28"/>
          <w:szCs w:val="28"/>
        </w:rPr>
        <w:t xml:space="preserve">, расположенного: Иркутская область, Иркутский район, разрешенное </w:t>
      </w:r>
      <w:r w:rsidRPr="00587CD3">
        <w:rPr>
          <w:sz w:val="28"/>
          <w:szCs w:val="28"/>
        </w:rPr>
        <w:lastRenderedPageBreak/>
        <w:t xml:space="preserve">использование: для ведения садоводства, для ведения гражданами садоводства и огородничества;  </w:t>
      </w:r>
    </w:p>
    <w:p w:rsidR="00067922" w:rsidRDefault="006E5C6A" w:rsidP="00067922">
      <w:pPr>
        <w:shd w:val="clear" w:color="auto" w:fill="FFFFFF"/>
        <w:ind w:firstLine="708"/>
        <w:jc w:val="both"/>
        <w:rPr>
          <w:sz w:val="28"/>
          <w:szCs w:val="28"/>
        </w:rPr>
      </w:pPr>
      <w:r w:rsidRPr="00C76E9B">
        <w:rPr>
          <w:sz w:val="28"/>
          <w:szCs w:val="28"/>
        </w:rPr>
        <w:t>-  части земельного участка с кадастровым номером 38:06:</w:t>
      </w:r>
      <w:r w:rsidR="00067922">
        <w:rPr>
          <w:sz w:val="28"/>
          <w:szCs w:val="28"/>
        </w:rPr>
        <w:t>012801</w:t>
      </w:r>
      <w:r w:rsidRPr="00C76E9B">
        <w:rPr>
          <w:sz w:val="28"/>
          <w:szCs w:val="28"/>
        </w:rPr>
        <w:t>:</w:t>
      </w:r>
      <w:r w:rsidR="00067922">
        <w:rPr>
          <w:sz w:val="28"/>
          <w:szCs w:val="28"/>
        </w:rPr>
        <w:t>4413</w:t>
      </w:r>
      <w:r w:rsidRPr="00C76E9B">
        <w:rPr>
          <w:sz w:val="28"/>
          <w:szCs w:val="28"/>
        </w:rPr>
        <w:t>, расположенно</w:t>
      </w:r>
      <w:r w:rsidR="008A5278">
        <w:rPr>
          <w:sz w:val="28"/>
          <w:szCs w:val="28"/>
        </w:rPr>
        <w:t>го</w:t>
      </w:r>
      <w:r w:rsidRPr="00C76E9B">
        <w:rPr>
          <w:sz w:val="28"/>
          <w:szCs w:val="28"/>
        </w:rPr>
        <w:t xml:space="preserve">: </w:t>
      </w:r>
      <w:r w:rsidR="00067922" w:rsidRPr="00067922">
        <w:rPr>
          <w:sz w:val="28"/>
          <w:szCs w:val="28"/>
        </w:rPr>
        <w:t>Иркутская область, Иркутский район, садоводческий кооператив «Зеленый берег»</w:t>
      </w:r>
      <w:r w:rsidR="008A5278">
        <w:rPr>
          <w:sz w:val="28"/>
          <w:szCs w:val="28"/>
        </w:rPr>
        <w:t>,</w:t>
      </w:r>
      <w:r w:rsidR="00067922" w:rsidRPr="00067922">
        <w:rPr>
          <w:sz w:val="28"/>
          <w:szCs w:val="28"/>
        </w:rPr>
        <w:t xml:space="preserve"> разрешенное использование: для ведения садоводства, для ведения гражданами садоводства и огородничества</w:t>
      </w:r>
      <w:r w:rsidR="008A5278">
        <w:rPr>
          <w:sz w:val="28"/>
          <w:szCs w:val="28"/>
        </w:rPr>
        <w:t>;</w:t>
      </w:r>
    </w:p>
    <w:p w:rsidR="008A5278" w:rsidRDefault="008A5278" w:rsidP="008A5278">
      <w:pPr>
        <w:shd w:val="clear" w:color="auto" w:fill="FFFFFF"/>
        <w:ind w:firstLine="708"/>
        <w:jc w:val="both"/>
        <w:rPr>
          <w:sz w:val="28"/>
          <w:szCs w:val="28"/>
        </w:rPr>
      </w:pPr>
      <w:r w:rsidRPr="008A5278">
        <w:rPr>
          <w:sz w:val="28"/>
          <w:szCs w:val="28"/>
        </w:rPr>
        <w:t>-  части земельного участка с кадастровым номером 38:06:012801:4</w:t>
      </w:r>
      <w:r>
        <w:rPr>
          <w:sz w:val="28"/>
          <w:szCs w:val="28"/>
        </w:rPr>
        <w:t>592</w:t>
      </w:r>
      <w:r w:rsidRPr="008A5278">
        <w:rPr>
          <w:sz w:val="28"/>
          <w:szCs w:val="28"/>
        </w:rPr>
        <w:t>, расположенно</w:t>
      </w:r>
      <w:r>
        <w:rPr>
          <w:sz w:val="28"/>
          <w:szCs w:val="28"/>
        </w:rPr>
        <w:t>го</w:t>
      </w:r>
      <w:r w:rsidRPr="008A5278">
        <w:rPr>
          <w:sz w:val="28"/>
          <w:szCs w:val="28"/>
        </w:rPr>
        <w:t>: Иркутская область, Иркутский район, разрешенное использование: для ведения садоводства, для ведения гражданами садоводства и огородничества;</w:t>
      </w:r>
    </w:p>
    <w:p w:rsidR="008A5278" w:rsidRDefault="008A5278" w:rsidP="008A5278">
      <w:pPr>
        <w:shd w:val="clear" w:color="auto" w:fill="FFFFFF"/>
        <w:ind w:firstLine="708"/>
        <w:jc w:val="both"/>
        <w:rPr>
          <w:sz w:val="28"/>
          <w:szCs w:val="28"/>
        </w:rPr>
      </w:pPr>
      <w:r w:rsidRPr="008A5278">
        <w:rPr>
          <w:sz w:val="28"/>
          <w:szCs w:val="28"/>
        </w:rPr>
        <w:t>-  части земельного участка с кадастровым номером 38:06:012801:4494, расположенно</w:t>
      </w:r>
      <w:r>
        <w:rPr>
          <w:sz w:val="28"/>
          <w:szCs w:val="28"/>
        </w:rPr>
        <w:t>го</w:t>
      </w:r>
      <w:r w:rsidRPr="008A5278">
        <w:rPr>
          <w:sz w:val="28"/>
          <w:szCs w:val="28"/>
        </w:rPr>
        <w:t>: Иркутская область, Иркутский район, садоводческий кооператив «Зеленый берег»</w:t>
      </w:r>
      <w:r>
        <w:rPr>
          <w:sz w:val="28"/>
          <w:szCs w:val="28"/>
        </w:rPr>
        <w:t>,</w:t>
      </w:r>
      <w:r w:rsidRPr="008A5278">
        <w:rPr>
          <w:sz w:val="28"/>
          <w:szCs w:val="28"/>
        </w:rPr>
        <w:t xml:space="preserve"> разрешенное использование: для ведения садоводства, для ведения гражданами садоводства и огородничества;  </w:t>
      </w:r>
    </w:p>
    <w:p w:rsidR="008A5278" w:rsidRPr="008A5278" w:rsidRDefault="008A5278" w:rsidP="008A5278">
      <w:pPr>
        <w:shd w:val="clear" w:color="auto" w:fill="FFFFFF"/>
        <w:ind w:firstLine="708"/>
        <w:jc w:val="both"/>
        <w:rPr>
          <w:sz w:val="28"/>
          <w:szCs w:val="28"/>
        </w:rPr>
      </w:pPr>
      <w:r w:rsidRPr="008A5278">
        <w:rPr>
          <w:sz w:val="28"/>
          <w:szCs w:val="28"/>
        </w:rPr>
        <w:t>-  части земельного участка с кадастровым номером 38:06:012801:</w:t>
      </w:r>
      <w:r>
        <w:rPr>
          <w:sz w:val="28"/>
          <w:szCs w:val="28"/>
        </w:rPr>
        <w:t>4946</w:t>
      </w:r>
      <w:r w:rsidRPr="008A5278">
        <w:rPr>
          <w:sz w:val="28"/>
          <w:szCs w:val="28"/>
        </w:rPr>
        <w:t>, расположенно</w:t>
      </w:r>
      <w:r>
        <w:rPr>
          <w:sz w:val="28"/>
          <w:szCs w:val="28"/>
        </w:rPr>
        <w:t>го</w:t>
      </w:r>
      <w:r w:rsidRPr="008A5278">
        <w:rPr>
          <w:sz w:val="28"/>
          <w:szCs w:val="28"/>
        </w:rPr>
        <w:t xml:space="preserve">: Иркутская область, Иркутский район, разрешенное использование: для ведения садоводства, для ведения гражданами садоводства и огородничества;  </w:t>
      </w:r>
    </w:p>
    <w:p w:rsidR="008A5278" w:rsidRPr="008A5278" w:rsidRDefault="008A5278" w:rsidP="008A5278">
      <w:pPr>
        <w:shd w:val="clear" w:color="auto" w:fill="FFFFFF"/>
        <w:ind w:firstLine="708"/>
        <w:jc w:val="both"/>
        <w:rPr>
          <w:sz w:val="28"/>
          <w:szCs w:val="28"/>
        </w:rPr>
      </w:pPr>
      <w:r w:rsidRPr="008A5278">
        <w:rPr>
          <w:sz w:val="28"/>
          <w:szCs w:val="28"/>
        </w:rPr>
        <w:t>-  части земельного участка с кадастровым номером 38:06:012801:5052, расположенно</w:t>
      </w:r>
      <w:r>
        <w:rPr>
          <w:sz w:val="28"/>
          <w:szCs w:val="28"/>
        </w:rPr>
        <w:t>го</w:t>
      </w:r>
      <w:r w:rsidRPr="008A5278">
        <w:rPr>
          <w:sz w:val="28"/>
          <w:szCs w:val="28"/>
        </w:rPr>
        <w:t>: Иркутская область, Иркутский район, садоводческий кооператив «Зеленый берег»</w:t>
      </w:r>
      <w:r>
        <w:rPr>
          <w:sz w:val="28"/>
          <w:szCs w:val="28"/>
        </w:rPr>
        <w:t>,</w:t>
      </w:r>
      <w:r w:rsidRPr="008A5278">
        <w:rPr>
          <w:sz w:val="28"/>
          <w:szCs w:val="28"/>
        </w:rPr>
        <w:t xml:space="preserve"> разрешенное использование: для ведения садоводства, для ведения гражданами садоводства и огородничества;  </w:t>
      </w:r>
    </w:p>
    <w:p w:rsidR="008A5278" w:rsidRPr="00067922" w:rsidRDefault="008A5278" w:rsidP="008A5278">
      <w:pPr>
        <w:shd w:val="clear" w:color="auto" w:fill="FFFFFF"/>
        <w:ind w:firstLine="708"/>
        <w:jc w:val="both"/>
        <w:rPr>
          <w:sz w:val="28"/>
          <w:szCs w:val="28"/>
        </w:rPr>
      </w:pPr>
      <w:r w:rsidRPr="008A5278">
        <w:rPr>
          <w:sz w:val="28"/>
          <w:szCs w:val="28"/>
        </w:rPr>
        <w:t>-  части земельного участка с кадастровым номером 38:06:012801:</w:t>
      </w:r>
      <w:r>
        <w:rPr>
          <w:sz w:val="28"/>
          <w:szCs w:val="28"/>
        </w:rPr>
        <w:t>4575</w:t>
      </w:r>
      <w:r w:rsidRPr="008A5278">
        <w:rPr>
          <w:sz w:val="28"/>
          <w:szCs w:val="28"/>
        </w:rPr>
        <w:t>, расположенно</w:t>
      </w:r>
      <w:r>
        <w:rPr>
          <w:sz w:val="28"/>
          <w:szCs w:val="28"/>
        </w:rPr>
        <w:t>го</w:t>
      </w:r>
      <w:r w:rsidRPr="008A5278">
        <w:rPr>
          <w:sz w:val="28"/>
          <w:szCs w:val="28"/>
        </w:rPr>
        <w:t>: Иркутская область, Иркутский район, разрешенное использование: для ведения садоводства, для ведения гражданами</w:t>
      </w:r>
      <w:r>
        <w:rPr>
          <w:sz w:val="28"/>
          <w:szCs w:val="28"/>
        </w:rPr>
        <w:t xml:space="preserve"> садоводства и огородничества,</w:t>
      </w:r>
    </w:p>
    <w:p w:rsidR="006E5C6A" w:rsidRPr="00C472E8" w:rsidRDefault="006E5C6A" w:rsidP="006E5C6A">
      <w:pPr>
        <w:shd w:val="clear" w:color="auto" w:fill="FFFFFF"/>
        <w:jc w:val="both"/>
        <w:rPr>
          <w:sz w:val="28"/>
          <w:szCs w:val="28"/>
        </w:rPr>
      </w:pPr>
      <w:r w:rsidRPr="00C472E8">
        <w:rPr>
          <w:sz w:val="28"/>
          <w:szCs w:val="28"/>
        </w:rPr>
        <w:t xml:space="preserve">согласно схеме расположения границ публичного сервитута.  </w:t>
      </w:r>
    </w:p>
    <w:p w:rsidR="006E5C6A" w:rsidRPr="00C472E8" w:rsidRDefault="006E5C6A" w:rsidP="00BA0046">
      <w:pPr>
        <w:shd w:val="clear" w:color="auto" w:fill="FFFFFF"/>
        <w:ind w:firstLine="708"/>
        <w:jc w:val="both"/>
        <w:rPr>
          <w:sz w:val="28"/>
          <w:szCs w:val="28"/>
        </w:rPr>
      </w:pPr>
      <w:r w:rsidRPr="00C472E8">
        <w:rPr>
          <w:bCs/>
          <w:sz w:val="28"/>
          <w:szCs w:val="28"/>
        </w:rPr>
        <w:t xml:space="preserve">Заинтересованные лица, а также правообладатели земельных участков, если их права не зарегистрированы в Едином государственном реестре недвижимости, могут ознакомиться с поступившим ходатайством об установлении публичного сервитута и </w:t>
      </w:r>
      <w:r w:rsidRPr="00C472E8">
        <w:rPr>
          <w:sz w:val="28"/>
          <w:szCs w:val="28"/>
        </w:rPr>
        <w:t>прилагаемым к нему описанием местоположения границ публичного сервитута,</w:t>
      </w:r>
      <w:r w:rsidRPr="00C472E8">
        <w:rPr>
          <w:bCs/>
          <w:sz w:val="28"/>
          <w:szCs w:val="28"/>
        </w:rPr>
        <w:t xml:space="preserve"> а также подать заявление об учете прав на земельный участок (с указанием почтового и (или) адреса электронной почты) в течение 30 дней со дня размещения настоящего сообщения в газете «Жизнь Маркова» и на официальном сайте администрации Марковского муниципального образования </w:t>
      </w:r>
      <w:hyperlink r:id="rId8" w:history="1">
        <w:proofErr w:type="spellStart"/>
        <w:r w:rsidRPr="00E22A41">
          <w:rPr>
            <w:rStyle w:val="ac"/>
            <w:sz w:val="28"/>
            <w:szCs w:val="28"/>
            <w:lang w:val="en-US"/>
          </w:rPr>
          <w:t>markovskoe</w:t>
        </w:r>
        <w:proofErr w:type="spellEnd"/>
        <w:r w:rsidRPr="00E22A41">
          <w:rPr>
            <w:rStyle w:val="ac"/>
            <w:sz w:val="28"/>
            <w:szCs w:val="28"/>
          </w:rPr>
          <w:t>-</w:t>
        </w:r>
        <w:proofErr w:type="spellStart"/>
        <w:r w:rsidRPr="00E22A41">
          <w:rPr>
            <w:rStyle w:val="ac"/>
            <w:sz w:val="28"/>
            <w:szCs w:val="28"/>
            <w:lang w:val="en-US"/>
          </w:rPr>
          <w:t>mo</w:t>
        </w:r>
        <w:proofErr w:type="spellEnd"/>
        <w:r w:rsidRPr="00E22A41">
          <w:rPr>
            <w:rStyle w:val="ac"/>
            <w:sz w:val="28"/>
            <w:szCs w:val="28"/>
          </w:rPr>
          <w:t>.</w:t>
        </w:r>
        <w:proofErr w:type="spellStart"/>
        <w:r w:rsidRPr="00E22A41">
          <w:rPr>
            <w:rStyle w:val="ac"/>
            <w:sz w:val="28"/>
            <w:szCs w:val="28"/>
            <w:lang w:val="en-US"/>
          </w:rPr>
          <w:t>ru</w:t>
        </w:r>
        <w:proofErr w:type="spellEnd"/>
      </w:hyperlink>
      <w:r w:rsidRPr="00E22A41">
        <w:rPr>
          <w:sz w:val="28"/>
          <w:szCs w:val="28"/>
        </w:rPr>
        <w:t xml:space="preserve"> </w:t>
      </w:r>
      <w:r w:rsidRPr="00C472E8">
        <w:rPr>
          <w:sz w:val="28"/>
          <w:szCs w:val="28"/>
        </w:rPr>
        <w:t>в разделе «Объявления».</w:t>
      </w:r>
    </w:p>
    <w:p w:rsidR="006E5C6A" w:rsidRPr="00C472E8" w:rsidRDefault="006E5C6A" w:rsidP="00BA0046">
      <w:pPr>
        <w:shd w:val="clear" w:color="auto" w:fill="FFFFFF"/>
        <w:ind w:firstLine="708"/>
        <w:jc w:val="both"/>
        <w:rPr>
          <w:sz w:val="28"/>
          <w:szCs w:val="28"/>
        </w:rPr>
      </w:pPr>
      <w:r w:rsidRPr="00C472E8">
        <w:rPr>
          <w:b/>
          <w:sz w:val="28"/>
          <w:szCs w:val="28"/>
        </w:rPr>
        <w:t>Заявки приминаются по адресу:</w:t>
      </w:r>
      <w:r w:rsidRPr="00C472E8">
        <w:rPr>
          <w:sz w:val="28"/>
          <w:szCs w:val="28"/>
        </w:rPr>
        <w:t xml:space="preserve"> Иркутская область, Иркутский район, р. п. Маркова, квартал</w:t>
      </w:r>
      <w:r>
        <w:rPr>
          <w:sz w:val="28"/>
          <w:szCs w:val="28"/>
        </w:rPr>
        <w:t xml:space="preserve"> Евгения </w:t>
      </w:r>
      <w:proofErr w:type="spellStart"/>
      <w:r>
        <w:rPr>
          <w:sz w:val="28"/>
          <w:szCs w:val="28"/>
        </w:rPr>
        <w:t>Сичкарука</w:t>
      </w:r>
      <w:proofErr w:type="spellEnd"/>
      <w:r w:rsidRPr="00C472E8">
        <w:rPr>
          <w:sz w:val="28"/>
          <w:szCs w:val="28"/>
        </w:rPr>
        <w:t xml:space="preserve">, строение 1, понедельник – пятница, с 8-00 до 17-00, обед с 12-00 до 13-00. </w:t>
      </w:r>
    </w:p>
    <w:p w:rsidR="006E5C6A" w:rsidRPr="00C472E8" w:rsidRDefault="006E5C6A" w:rsidP="00BA0046">
      <w:pPr>
        <w:shd w:val="clear" w:color="auto" w:fill="FFFFFF"/>
        <w:ind w:firstLine="708"/>
        <w:jc w:val="both"/>
        <w:rPr>
          <w:sz w:val="28"/>
          <w:szCs w:val="28"/>
        </w:rPr>
      </w:pPr>
      <w:r w:rsidRPr="00C472E8">
        <w:rPr>
          <w:b/>
          <w:bCs/>
          <w:sz w:val="28"/>
          <w:szCs w:val="28"/>
        </w:rPr>
        <w:t>Способ подачи заявлений</w:t>
      </w:r>
      <w:r w:rsidRPr="00C472E8">
        <w:rPr>
          <w:sz w:val="28"/>
          <w:szCs w:val="28"/>
        </w:rPr>
        <w:t xml:space="preserve"> – заявления подаются или направляются в администрацию Марковского муниципального образования гражданином или юридическим лицом по их выбору лично или посредствам почтовой связи на бумажном носителе. </w:t>
      </w:r>
    </w:p>
    <w:p w:rsidR="006E5C6A" w:rsidRDefault="006E5C6A" w:rsidP="006E5C6A">
      <w:pPr>
        <w:shd w:val="clear" w:color="auto" w:fill="FFFFFF"/>
        <w:ind w:firstLine="708"/>
        <w:jc w:val="both"/>
        <w:rPr>
          <w:sz w:val="28"/>
          <w:szCs w:val="28"/>
        </w:rPr>
      </w:pPr>
      <w:r w:rsidRPr="00C472E8">
        <w:rPr>
          <w:sz w:val="28"/>
          <w:szCs w:val="28"/>
        </w:rPr>
        <w:t xml:space="preserve">Для ознакомления с поступившим ходатайством об установлении публичного сервитута и прилагаемыми к нему документами обращаться по адресу: Иркутская область, Иркутский район, р. п. Маркова, квартал Евгения </w:t>
      </w:r>
      <w:proofErr w:type="spellStart"/>
      <w:r w:rsidRPr="00C472E8">
        <w:rPr>
          <w:sz w:val="28"/>
          <w:szCs w:val="28"/>
        </w:rPr>
        <w:lastRenderedPageBreak/>
        <w:t>Сичкарука</w:t>
      </w:r>
      <w:proofErr w:type="spellEnd"/>
      <w:r w:rsidRPr="00C472E8">
        <w:rPr>
          <w:sz w:val="28"/>
          <w:szCs w:val="28"/>
        </w:rPr>
        <w:t xml:space="preserve">, строение 1, кабинет 8 (отдел управления муниципальным имуществом), понедельник – пятница, с 8-00 до 17-00, обед с 12-00 до 13-00. </w:t>
      </w:r>
    </w:p>
    <w:p w:rsidR="008A5278" w:rsidRDefault="008A5278" w:rsidP="008A5278">
      <w:pPr>
        <w:shd w:val="clear" w:color="auto" w:fill="FFFFFF"/>
        <w:jc w:val="both"/>
        <w:rPr>
          <w:sz w:val="28"/>
          <w:szCs w:val="28"/>
        </w:rPr>
      </w:pPr>
    </w:p>
    <w:p w:rsidR="00C24DC2" w:rsidRPr="00F24418" w:rsidRDefault="00C24DC2" w:rsidP="00C24DC2">
      <w:pPr>
        <w:jc w:val="center"/>
      </w:pPr>
      <w:r>
        <w:rPr>
          <w:b/>
          <w:sz w:val="22"/>
          <w:szCs w:val="22"/>
        </w:rPr>
        <w:t xml:space="preserve">СХЕМА ГРАНИЦ ПУБЛИЧНОГО СЕРВИТУТА </w:t>
      </w:r>
    </w:p>
    <w:tbl>
      <w:tblPr>
        <w:tblW w:w="1045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3717"/>
        <w:gridCol w:w="3937"/>
      </w:tblGrid>
      <w:tr w:rsidR="00C24DC2" w:rsidRPr="008849A3" w:rsidTr="00462EB4">
        <w:tc>
          <w:tcPr>
            <w:tcW w:w="10456" w:type="dxa"/>
            <w:gridSpan w:val="3"/>
            <w:shd w:val="clear" w:color="auto" w:fill="auto"/>
          </w:tcPr>
          <w:p w:rsidR="00C24DC2" w:rsidRPr="008849A3" w:rsidRDefault="00C24DC2" w:rsidP="00462EB4">
            <w:pPr>
              <w:rPr>
                <w:sz w:val="20"/>
                <w:szCs w:val="20"/>
                <w:u w:val="single"/>
              </w:rPr>
            </w:pPr>
            <w:r w:rsidRPr="008849A3">
              <w:rPr>
                <w:sz w:val="20"/>
                <w:szCs w:val="20"/>
              </w:rPr>
              <w:t xml:space="preserve"> Площадь земельного участка </w:t>
            </w:r>
            <w:r>
              <w:rPr>
                <w:sz w:val="20"/>
                <w:szCs w:val="20"/>
              </w:rPr>
              <w:t>119</w:t>
            </w:r>
            <w:r w:rsidRPr="008849A3">
              <w:rPr>
                <w:sz w:val="20"/>
                <w:szCs w:val="20"/>
              </w:rPr>
              <w:t xml:space="preserve"> м</w:t>
            </w:r>
            <w:r w:rsidRPr="008849A3">
              <w:rPr>
                <w:sz w:val="20"/>
                <w:szCs w:val="20"/>
                <w:vertAlign w:val="superscript"/>
              </w:rPr>
              <w:t>2</w:t>
            </w:r>
          </w:p>
        </w:tc>
      </w:tr>
      <w:tr w:rsidR="00C24DC2" w:rsidRPr="008849A3" w:rsidTr="00462EB4">
        <w:trPr>
          <w:trHeight w:val="281"/>
        </w:trPr>
        <w:tc>
          <w:tcPr>
            <w:tcW w:w="10456" w:type="dxa"/>
            <w:gridSpan w:val="3"/>
            <w:shd w:val="clear" w:color="auto" w:fill="auto"/>
          </w:tcPr>
          <w:p w:rsidR="00C24DC2" w:rsidRPr="008849A3" w:rsidRDefault="00C24DC2" w:rsidP="00462EB4">
            <w:pPr>
              <w:jc w:val="both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 xml:space="preserve">Вид разрешенного использования: </w:t>
            </w:r>
            <w:r>
              <w:rPr>
                <w:sz w:val="20"/>
                <w:szCs w:val="20"/>
              </w:rPr>
              <w:t xml:space="preserve">для размещения линейного объекта </w:t>
            </w:r>
          </w:p>
        </w:tc>
      </w:tr>
      <w:tr w:rsidR="00C24DC2" w:rsidRPr="008849A3" w:rsidTr="00462EB4">
        <w:tc>
          <w:tcPr>
            <w:tcW w:w="10456" w:type="dxa"/>
            <w:gridSpan w:val="3"/>
            <w:shd w:val="clear" w:color="auto" w:fill="auto"/>
          </w:tcPr>
          <w:p w:rsidR="00C24DC2" w:rsidRPr="00CA7309" w:rsidRDefault="00C24DC2" w:rsidP="00462EB4">
            <w:pPr>
              <w:jc w:val="both"/>
              <w:rPr>
                <w:b/>
                <w:sz w:val="21"/>
                <w:szCs w:val="21"/>
              </w:rPr>
            </w:pPr>
            <w:r w:rsidRPr="005F67AC">
              <w:rPr>
                <w:sz w:val="21"/>
                <w:szCs w:val="21"/>
              </w:rPr>
              <w:t>Кадастровый номер</w:t>
            </w:r>
            <w:r>
              <w:rPr>
                <w:sz w:val="21"/>
                <w:szCs w:val="21"/>
              </w:rPr>
              <w:t xml:space="preserve">: </w:t>
            </w:r>
            <w:r w:rsidRPr="00A75832">
              <w:rPr>
                <w:sz w:val="21"/>
                <w:szCs w:val="21"/>
              </w:rPr>
              <w:t>38:06:012801:4770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38:06:012801:4769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38:06:012801:3812</w:t>
            </w:r>
            <w:r>
              <w:rPr>
                <w:sz w:val="21"/>
                <w:szCs w:val="21"/>
              </w:rPr>
              <w:t>;</w:t>
            </w:r>
            <w:r w:rsidRPr="00A75832">
              <w:rPr>
                <w:rFonts w:ascii="Arial" w:hAnsi="Arial" w:cs="Arial"/>
              </w:rPr>
              <w:t xml:space="preserve"> </w:t>
            </w:r>
            <w:r w:rsidRPr="00A75832">
              <w:rPr>
                <w:sz w:val="21"/>
                <w:szCs w:val="21"/>
              </w:rPr>
              <w:t>38:06:012801:3551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38:06:012801:3508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38:06:012801:3694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38:06:012801:1276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38:06:012801:4861</w:t>
            </w:r>
            <w:r>
              <w:rPr>
                <w:sz w:val="21"/>
                <w:szCs w:val="21"/>
              </w:rPr>
              <w:t>;</w:t>
            </w:r>
            <w:r w:rsidRPr="00A75832">
              <w:rPr>
                <w:rFonts w:ascii="Arial" w:hAnsi="Arial" w:cs="Arial"/>
              </w:rPr>
              <w:t xml:space="preserve"> </w:t>
            </w:r>
            <w:r w:rsidRPr="00A75832">
              <w:rPr>
                <w:sz w:val="21"/>
                <w:szCs w:val="21"/>
              </w:rPr>
              <w:t>38:06:012801:4753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38:06:012801:4413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38:06:012801:4592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38:06:012801:4494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38:06:012801:4946</w:t>
            </w:r>
            <w:r>
              <w:rPr>
                <w:sz w:val="21"/>
                <w:szCs w:val="21"/>
              </w:rPr>
              <w:t xml:space="preserve">; </w:t>
            </w:r>
            <w:r w:rsidRPr="00A75832">
              <w:rPr>
                <w:sz w:val="21"/>
                <w:szCs w:val="21"/>
              </w:rPr>
              <w:t>38:06:012801:5052</w:t>
            </w:r>
            <w:r w:rsidRPr="00CA7309">
              <w:rPr>
                <w:sz w:val="21"/>
                <w:szCs w:val="21"/>
              </w:rPr>
              <w:t>;</w:t>
            </w:r>
            <w:r w:rsidRPr="00CA7309">
              <w:rPr>
                <w:sz w:val="19"/>
                <w:szCs w:val="19"/>
              </w:rPr>
              <w:t xml:space="preserve"> </w:t>
            </w:r>
            <w:r w:rsidRPr="00CA7309">
              <w:rPr>
                <w:sz w:val="21"/>
                <w:szCs w:val="21"/>
              </w:rPr>
              <w:t>38:06:012801:4575</w:t>
            </w:r>
          </w:p>
        </w:tc>
      </w:tr>
      <w:tr w:rsidR="00C24DC2" w:rsidRPr="008849A3" w:rsidTr="00462EB4">
        <w:tc>
          <w:tcPr>
            <w:tcW w:w="2802" w:type="dxa"/>
            <w:vMerge w:val="restart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7654" w:type="dxa"/>
            <w:gridSpan w:val="2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  <w:lang w:val="en-US"/>
              </w:rPr>
            </w:pPr>
            <w:r w:rsidRPr="008849A3">
              <w:rPr>
                <w:sz w:val="20"/>
                <w:szCs w:val="20"/>
              </w:rPr>
              <w:t>Координаты, м</w:t>
            </w:r>
          </w:p>
        </w:tc>
      </w:tr>
      <w:tr w:rsidR="00C24DC2" w:rsidRPr="008849A3" w:rsidTr="00462EB4">
        <w:tc>
          <w:tcPr>
            <w:tcW w:w="2802" w:type="dxa"/>
            <w:vMerge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  <w:lang w:val="en-US"/>
              </w:rPr>
              <w:t>X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  <w:lang w:val="en-US"/>
              </w:rPr>
            </w:pPr>
            <w:r w:rsidRPr="008849A3">
              <w:rPr>
                <w:sz w:val="20"/>
                <w:szCs w:val="20"/>
                <w:lang w:val="en-US"/>
              </w:rPr>
              <w:t>Y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1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2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374560,28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3337088,81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374560,68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3337089,72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374557,40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3337091,45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374556,94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3337090,56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374560,28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3337088,81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374535,50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3337104,93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374535,80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3337105,39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374534,97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3337105,93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374534,67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3337105,47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371DEA" w:rsidRDefault="00C24DC2" w:rsidP="00462EB4">
            <w:pPr>
              <w:jc w:val="center"/>
              <w:rPr>
                <w:sz w:val="21"/>
                <w:szCs w:val="21"/>
              </w:rPr>
            </w:pPr>
            <w:r w:rsidRPr="00371DEA">
              <w:rPr>
                <w:sz w:val="21"/>
                <w:szCs w:val="21"/>
              </w:rPr>
              <w:t>н5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374535,50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3337104,93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374509,73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3337121,79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374509,99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3337122,21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374509,17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3337122,74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374508,89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3337122,33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374509,73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3337121,79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374487,77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3337136,05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374488,07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3337136,50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374484,76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3337138,66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374486,16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3337141,94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374485,35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3337142,33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374483,65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3337138,80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374487,77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3337136,05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374464,46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3337151,24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374464,78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3337151,73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374463,95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3337152,27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374463,63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3337151,78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374464,46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3337151,24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374443,66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3337164,93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374443,92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3337165,34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374443,09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3337165,87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374442,83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3337165,48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374443,66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3337164,93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374422,40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3337178,80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374422,66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3337179,21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374421,83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3337179,75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374421,56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3337179,35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27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374422,40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3337178,80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374403,86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3337190,71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374404,18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3337191,26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lastRenderedPageBreak/>
              <w:t>н</w:t>
            </w:r>
            <w:r w:rsidRPr="00371DEA">
              <w:rPr>
                <w:color w:val="000000"/>
                <w:sz w:val="21"/>
                <w:szCs w:val="21"/>
              </w:rPr>
              <w:t>33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374401,43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3337193,06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374403,13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3337197,05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374402,28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3337197,48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374400,01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3337193,01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374403,86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3337190,71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374380,35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3337206,11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374380,66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3337206,60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374379,83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3337207,14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374379,51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3337206,66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37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374380,35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3337206,11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374362,98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3337217,24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374363,39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3337217,86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374359,41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3337220,47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374359,02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3337219,89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374362,98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3337217,24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374296,98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3337259,84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374297,45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3337260,58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374296,61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3337261,11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374296,14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3337260,38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374296,98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3337259,84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374276,21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3337273,43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374276,49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3337273,87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374275,66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3337274,40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374275,37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3337273,97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49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374276,21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3337273,43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7844A3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7844A3">
              <w:rPr>
                <w:color w:val="000000"/>
                <w:sz w:val="21"/>
                <w:szCs w:val="21"/>
              </w:rPr>
              <w:t>374222,78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7844A3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7844A3">
              <w:rPr>
                <w:color w:val="000000"/>
                <w:sz w:val="21"/>
                <w:szCs w:val="21"/>
              </w:rPr>
              <w:t xml:space="preserve">3337275,21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374223,</w:t>
            </w:r>
            <w:r w:rsidRPr="00BE7756">
              <w:rPr>
                <w:color w:val="000000"/>
                <w:sz w:val="21"/>
                <w:szCs w:val="21"/>
              </w:rPr>
              <w:t>17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3337276,</w:t>
            </w:r>
            <w:r w:rsidRPr="00BE7756">
              <w:rPr>
                <w:color w:val="000000"/>
                <w:sz w:val="21"/>
                <w:szCs w:val="21"/>
              </w:rPr>
              <w:t>13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374222,</w:t>
            </w:r>
            <w:r w:rsidRPr="00BE7756">
              <w:rPr>
                <w:color w:val="000000"/>
                <w:sz w:val="21"/>
                <w:szCs w:val="21"/>
              </w:rPr>
              <w:t>34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3337276,</w:t>
            </w:r>
            <w:r w:rsidRPr="00BE7756">
              <w:rPr>
                <w:color w:val="000000"/>
                <w:sz w:val="21"/>
                <w:szCs w:val="21"/>
              </w:rPr>
              <w:t>48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374221,</w:t>
            </w:r>
            <w:r w:rsidRPr="00BE7756">
              <w:rPr>
                <w:color w:val="000000"/>
                <w:sz w:val="21"/>
                <w:szCs w:val="21"/>
              </w:rPr>
              <w:t>98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3337275,</w:t>
            </w:r>
            <w:r w:rsidRPr="00BE7756">
              <w:rPr>
                <w:color w:val="000000"/>
                <w:sz w:val="21"/>
                <w:szCs w:val="21"/>
              </w:rPr>
              <w:t>56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374222,</w:t>
            </w:r>
            <w:r w:rsidRPr="00BE7756">
              <w:rPr>
                <w:color w:val="000000"/>
                <w:sz w:val="21"/>
                <w:szCs w:val="21"/>
              </w:rPr>
              <w:t>78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3337275,</w:t>
            </w:r>
            <w:r w:rsidRPr="001610CB">
              <w:rPr>
                <w:color w:val="000000"/>
                <w:sz w:val="21"/>
                <w:szCs w:val="21"/>
              </w:rPr>
              <w:t>21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374211,08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3337246,57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374211,47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3337247,48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374210,95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3337247,71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374210,56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3337246,79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57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374211,08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3337246,57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374200,27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3337221,26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374200,66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3337222,18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374200,12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3337222,42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374199,72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3337221,50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374200,27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3337221,26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374188,57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3337193,92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374188,95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3337194,83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374188,43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3337195,06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374188,04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3337194,14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374188,57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3337193,92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374177,31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3337167,49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374177,70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3337168,40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374177,05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3337168,69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374176,65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3337167,77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69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374177,31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3337167,49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374166,45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3337142,01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lastRenderedPageBreak/>
              <w:t>н</w:t>
            </w:r>
            <w:r w:rsidRPr="00371DEA">
              <w:rPr>
                <w:color w:val="000000"/>
                <w:sz w:val="21"/>
                <w:szCs w:val="21"/>
              </w:rPr>
              <w:t>74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374166,84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3337142,93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374166,13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3337143,24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374165,74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3337142,32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374166,45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3337142,01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374154,44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3337113,85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374156,25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3337118,08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374155,82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3337118,30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374153,79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3337114,16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77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374154,44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3337113,85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374560,65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3337090,66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374562,60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3337094,41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374557,77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3337096,91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374555,82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3337093,16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374560,65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3337090,66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374355,37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3337223,65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374357,70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3337227,18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374353,15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3337230,16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374350,82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3337226,63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374355,37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3337223,65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374345,62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3337228,54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374346,13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3337229,40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374342,71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3337231,40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374342,21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3337230,54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89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374345,62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3337228,54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374320,51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3337244,70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374321,06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3337245,54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374317,90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3337247,60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374319,36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3337250,57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374318,46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3337251,01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374316,61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3337247,25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374320,51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3337244,70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374254,70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3337287,47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374255,24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3337288,31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374254,40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3337288,85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374253,86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3337288,01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99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374254,70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3337287,47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374237,52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3337298,35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374238,03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3337299,21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374234,17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3337301,51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374233,66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3337300,65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374237,52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3337298,35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  <w:tc>
          <w:tcPr>
            <w:tcW w:w="3937" w:type="dxa"/>
            <w:shd w:val="clear" w:color="auto" w:fill="auto"/>
            <w:vAlign w:val="center"/>
          </w:tcPr>
          <w:p w:rsidR="00C24DC2" w:rsidRPr="008849A3" w:rsidRDefault="00C24DC2" w:rsidP="00462EB4">
            <w:pPr>
              <w:jc w:val="center"/>
              <w:rPr>
                <w:sz w:val="20"/>
                <w:szCs w:val="20"/>
              </w:rPr>
            </w:pPr>
            <w:r w:rsidRPr="008849A3">
              <w:rPr>
                <w:sz w:val="20"/>
                <w:szCs w:val="20"/>
              </w:rPr>
              <w:t>–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374227,98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3337306,33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374230,03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3337310,12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374225,46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3337312,75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110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374223,41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3337308,96</w:t>
            </w:r>
          </w:p>
        </w:tc>
      </w:tr>
      <w:tr w:rsidR="00C24DC2" w:rsidRPr="008849A3" w:rsidTr="00462EB4">
        <w:tc>
          <w:tcPr>
            <w:tcW w:w="2802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н</w:t>
            </w:r>
            <w:r w:rsidRPr="00371DEA">
              <w:rPr>
                <w:color w:val="000000"/>
                <w:sz w:val="21"/>
                <w:szCs w:val="21"/>
              </w:rPr>
              <w:t>107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374227,98</w:t>
            </w:r>
          </w:p>
        </w:tc>
        <w:tc>
          <w:tcPr>
            <w:tcW w:w="3937" w:type="dxa"/>
            <w:shd w:val="clear" w:color="auto" w:fill="auto"/>
            <w:vAlign w:val="bottom"/>
          </w:tcPr>
          <w:p w:rsidR="00C24DC2" w:rsidRPr="00371DEA" w:rsidRDefault="00C24DC2" w:rsidP="00462EB4">
            <w:pPr>
              <w:jc w:val="center"/>
              <w:rPr>
                <w:color w:val="000000"/>
                <w:sz w:val="21"/>
                <w:szCs w:val="21"/>
              </w:rPr>
            </w:pPr>
            <w:r w:rsidRPr="00371DEA">
              <w:rPr>
                <w:color w:val="000000"/>
                <w:sz w:val="21"/>
                <w:szCs w:val="21"/>
              </w:rPr>
              <w:t>3337306,33</w:t>
            </w:r>
          </w:p>
        </w:tc>
      </w:tr>
      <w:tr w:rsidR="00C24DC2" w:rsidRPr="008849A3" w:rsidTr="00462EB4">
        <w:tc>
          <w:tcPr>
            <w:tcW w:w="10456" w:type="dxa"/>
            <w:gridSpan w:val="3"/>
            <w:shd w:val="clear" w:color="auto" w:fill="auto"/>
            <w:vAlign w:val="center"/>
          </w:tcPr>
          <w:p w:rsidR="00C24DC2" w:rsidRPr="008849A3" w:rsidRDefault="00C24DC2" w:rsidP="00462EB4">
            <w:pPr>
              <w:rPr>
                <w:sz w:val="20"/>
                <w:szCs w:val="20"/>
              </w:rPr>
            </w:pPr>
            <w:r w:rsidRPr="00306A53">
              <w:rPr>
                <w:sz w:val="20"/>
                <w:szCs w:val="20"/>
              </w:rPr>
              <w:t>Система координат МСК -38, зона</w:t>
            </w:r>
            <w:r>
              <w:rPr>
                <w:sz w:val="20"/>
                <w:szCs w:val="20"/>
              </w:rPr>
              <w:t xml:space="preserve"> </w:t>
            </w:r>
            <w:r w:rsidRPr="00306A53">
              <w:rPr>
                <w:sz w:val="20"/>
                <w:szCs w:val="20"/>
              </w:rPr>
              <w:t>3</w:t>
            </w:r>
          </w:p>
        </w:tc>
      </w:tr>
    </w:tbl>
    <w:p w:rsidR="00C24DC2" w:rsidRDefault="00C24DC2" w:rsidP="00C24DC2">
      <w:pPr>
        <w:rPr>
          <w:noProof/>
          <w:sz w:val="8"/>
          <w:szCs w:val="8"/>
        </w:rPr>
      </w:pPr>
    </w:p>
    <w:p w:rsidR="00C24DC2" w:rsidRDefault="00C24DC2" w:rsidP="00C24DC2">
      <w:pPr>
        <w:rPr>
          <w:noProof/>
          <w:sz w:val="8"/>
          <w:szCs w:val="8"/>
        </w:rPr>
      </w:pPr>
      <w:r>
        <w:rPr>
          <w:noProof/>
          <w:sz w:val="8"/>
          <w:szCs w:val="8"/>
        </w:rPr>
        <w:br w:type="page"/>
      </w:r>
    </w:p>
    <w:p w:rsidR="00C24DC2" w:rsidRDefault="00C24DC2" w:rsidP="00C24DC2">
      <w:pPr>
        <w:rPr>
          <w:noProof/>
          <w:sz w:val="8"/>
          <w:szCs w:val="8"/>
        </w:rPr>
      </w:pPr>
    </w:p>
    <w:tbl>
      <w:tblPr>
        <w:tblW w:w="1045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456"/>
      </w:tblGrid>
      <w:tr w:rsidR="00C24DC2" w:rsidRPr="005B4876" w:rsidTr="00462EB4">
        <w:trPr>
          <w:trHeight w:val="6690"/>
        </w:trPr>
        <w:tc>
          <w:tcPr>
            <w:tcW w:w="10456" w:type="dxa"/>
            <w:vAlign w:val="bottom"/>
          </w:tcPr>
          <w:p w:rsidR="00C24DC2" w:rsidRPr="00693753" w:rsidRDefault="00C24DC2" w:rsidP="00462EB4">
            <w:pPr>
              <w:jc w:val="center"/>
              <w:rPr>
                <w:b/>
                <w:sz w:val="20"/>
                <w:szCs w:val="20"/>
              </w:rPr>
            </w:pPr>
          </w:p>
          <w:p w:rsidR="00C24DC2" w:rsidRDefault="00C24DC2" w:rsidP="00462EB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1965960</wp:posOffset>
                      </wp:positionH>
                      <wp:positionV relativeFrom="paragraph">
                        <wp:posOffset>3021965</wp:posOffset>
                      </wp:positionV>
                      <wp:extent cx="361950" cy="304800"/>
                      <wp:effectExtent l="9525" t="6350" r="9525" b="12700"/>
                      <wp:wrapNone/>
                      <wp:docPr id="221" name="Прямоугольник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A75832" w:rsidRDefault="00C24DC2" w:rsidP="00C24DC2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21" o:spid="_x0000_s1026" style="position:absolute;left:0;text-align:left;margin-left:154.8pt;margin-top:237.95pt;width:28.5pt;height:2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">
                      <v:textbox>
                        <w:txbxContent>
                          <w:p w:rsidR="00C24DC2" w:rsidRPr="00A75832" w:rsidRDefault="00C24DC2" w:rsidP="00C24DC2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1813560</wp:posOffset>
                      </wp:positionH>
                      <wp:positionV relativeFrom="paragraph">
                        <wp:posOffset>2929890</wp:posOffset>
                      </wp:positionV>
                      <wp:extent cx="2516505" cy="2171700"/>
                      <wp:effectExtent l="9525" t="9525" r="17145" b="9525"/>
                      <wp:wrapNone/>
                      <wp:docPr id="220" name="Прямоугольник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6505" cy="217170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C35411" id="Прямоугольник 220" o:spid="_x0000_s1026" style="position:absolute;margin-left:142.8pt;margin-top:230.7pt;width:198.15pt;height:17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" filled="f" strokeweight="1.5pt"/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4149090</wp:posOffset>
                      </wp:positionH>
                      <wp:positionV relativeFrom="paragraph">
                        <wp:posOffset>2291715</wp:posOffset>
                      </wp:positionV>
                      <wp:extent cx="1193800" cy="317500"/>
                      <wp:effectExtent l="20955" t="19050" r="33020" b="44450"/>
                      <wp:wrapNone/>
                      <wp:docPr id="219" name="Прямоугольник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3800" cy="317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24DC2" w:rsidRPr="00F77E27" w:rsidRDefault="00C24DC2" w:rsidP="00C24DC2">
                                  <w:pPr>
                                    <w:jc w:val="center"/>
                                    <w:rPr>
                                      <w:b/>
                                      <w:color w:val="0070C0"/>
                                      <w:sz w:val="22"/>
                                      <w:szCs w:val="22"/>
                                    </w:rPr>
                                  </w:pPr>
                                  <w:r w:rsidRPr="00F77E27">
                                    <w:rPr>
                                      <w:b/>
                                      <w:color w:val="0070C0"/>
                                      <w:sz w:val="22"/>
                                      <w:szCs w:val="22"/>
                                    </w:rPr>
                                    <w:t>38:06:012801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9" o:spid="_x0000_s1027" style="position:absolute;left:0;text-align:left;margin-left:326.7pt;margin-top:180.45pt;width:94pt;height: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" fillcolor="white [3212]" strokecolor="#f2f2f2 [3041]" strokeweight="3pt">
                      <v:shadow on="t" color="#7f7f7f [1601]" opacity=".5" offset="1pt"/>
                      <v:textbox>
                        <w:txbxContent>
                          <w:p w:rsidR="00C24DC2" w:rsidRPr="00F77E27" w:rsidRDefault="00C24DC2" w:rsidP="00C24DC2">
                            <w:pPr>
                              <w:jc w:val="center"/>
                              <w:rPr>
                                <w:b/>
                                <w:color w:val="0070C0"/>
                                <w:sz w:val="22"/>
                                <w:szCs w:val="22"/>
                              </w:rPr>
                            </w:pPr>
                            <w:r w:rsidRPr="00F77E27">
                              <w:rPr>
                                <w:b/>
                                <w:color w:val="0070C0"/>
                                <w:sz w:val="22"/>
                                <w:szCs w:val="22"/>
                              </w:rPr>
                              <w:t>38:06:012801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1453515</wp:posOffset>
                      </wp:positionH>
                      <wp:positionV relativeFrom="paragraph">
                        <wp:posOffset>824865</wp:posOffset>
                      </wp:positionV>
                      <wp:extent cx="361950" cy="304800"/>
                      <wp:effectExtent l="11430" t="9525" r="7620" b="9525"/>
                      <wp:wrapNone/>
                      <wp:docPr id="218" name="Прямоугольник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A75832" w:rsidRDefault="00C24DC2" w:rsidP="00C24DC2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A75832">
                                    <w:rPr>
                                      <w:b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8" o:spid="_x0000_s1028" style="position:absolute;left:0;text-align:left;margin-left:114.45pt;margin-top:64.95pt;width:28.5pt;height:2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">
                      <v:textbox>
                        <w:txbxContent>
                          <w:p w:rsidR="00C24DC2" w:rsidRPr="00A75832" w:rsidRDefault="00C24DC2" w:rsidP="00C24D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75832"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1362075</wp:posOffset>
                      </wp:positionH>
                      <wp:positionV relativeFrom="paragraph">
                        <wp:posOffset>761365</wp:posOffset>
                      </wp:positionV>
                      <wp:extent cx="2516505" cy="2171700"/>
                      <wp:effectExtent l="15240" t="12700" r="11430" b="15875"/>
                      <wp:wrapNone/>
                      <wp:docPr id="217" name="Прямоугольник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6505" cy="217170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70A62D" id="Прямоугольник 217" o:spid="_x0000_s1026" style="position:absolute;margin-left:107.25pt;margin-top:59.95pt;width:198.15pt;height:171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" filled="f" strokeweight="1.5pt"/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59264" behindDoc="0" locked="0" layoutInCell="1" allowOverlap="1" wp14:anchorId="4427A2C5" wp14:editId="3F9C258D">
                  <wp:simplePos x="0" y="0"/>
                  <wp:positionH relativeFrom="column">
                    <wp:posOffset>287655</wp:posOffset>
                  </wp:positionH>
                  <wp:positionV relativeFrom="paragraph">
                    <wp:posOffset>135890</wp:posOffset>
                  </wp:positionV>
                  <wp:extent cx="304800" cy="914400"/>
                  <wp:effectExtent l="19050" t="0" r="0" b="0"/>
                  <wp:wrapNone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 wp14:anchorId="64595EB9" wp14:editId="5393CA81">
                  <wp:extent cx="6502400" cy="6439535"/>
                  <wp:effectExtent l="19050" t="0" r="0" b="0"/>
                  <wp:docPr id="3" name="Рисунок 2" descr="точ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оч.bmp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0" cy="643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4DC2" w:rsidRDefault="00C24DC2" w:rsidP="00462EB4">
            <w:pPr>
              <w:jc w:val="center"/>
              <w:rPr>
                <w:b/>
              </w:rPr>
            </w:pPr>
            <w:r>
              <w:rPr>
                <w:b/>
              </w:rPr>
              <w:t xml:space="preserve">Масштаб </w:t>
            </w:r>
            <w:proofErr w:type="gramStart"/>
            <w:r>
              <w:rPr>
                <w:b/>
              </w:rPr>
              <w:t>1 :</w:t>
            </w:r>
            <w:proofErr w:type="gramEnd"/>
            <w:r>
              <w:rPr>
                <w:b/>
              </w:rPr>
              <w:t xml:space="preserve"> 7000</w:t>
            </w:r>
          </w:p>
          <w:p w:rsidR="00C24DC2" w:rsidRPr="005E5C7D" w:rsidRDefault="00C24DC2" w:rsidP="00462EB4">
            <w:pPr>
              <w:jc w:val="center"/>
              <w:rPr>
                <w:b/>
                <w:sz w:val="20"/>
                <w:szCs w:val="20"/>
              </w:rPr>
            </w:pPr>
          </w:p>
          <w:p w:rsidR="00C24DC2" w:rsidRDefault="00C24DC2" w:rsidP="00462EB4">
            <w:pPr>
              <w:rPr>
                <w:b/>
              </w:rPr>
            </w:pPr>
            <w:r>
              <w:rPr>
                <w:b/>
              </w:rPr>
              <w:t>Условные обозначения:</w:t>
            </w:r>
          </w:p>
          <w:p w:rsidR="00C24DC2" w:rsidRPr="00D83FE2" w:rsidRDefault="00C24DC2" w:rsidP="00462EB4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105410</wp:posOffset>
                      </wp:positionV>
                      <wp:extent cx="269240" cy="231775"/>
                      <wp:effectExtent l="8255" t="6350" r="8255" b="9525"/>
                      <wp:wrapNone/>
                      <wp:docPr id="216" name="Прямоугольник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0000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354AF9" id="Прямоугольник 216" o:spid="_x0000_s1026" style="position:absolute;margin-left:6.2pt;margin-top:8.3pt;width:21.2pt;height:18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" filled="f" fillcolor="red" strokecolor="red"/>
                  </w:pict>
                </mc:Fallback>
              </mc:AlternateContent>
            </w:r>
          </w:p>
          <w:p w:rsidR="00C24DC2" w:rsidRPr="008246A4" w:rsidRDefault="00C24DC2" w:rsidP="00462EB4">
            <w:pPr>
              <w:rPr>
                <w:b/>
                <w:sz w:val="22"/>
                <w:szCs w:val="22"/>
              </w:rPr>
            </w:pPr>
            <w:r>
              <w:rPr>
                <w:b/>
                <w:sz w:val="20"/>
                <w:szCs w:val="20"/>
              </w:rPr>
              <w:t xml:space="preserve">             </w:t>
            </w:r>
            <w:r w:rsidRPr="008246A4">
              <w:rPr>
                <w:b/>
                <w:sz w:val="22"/>
                <w:szCs w:val="22"/>
              </w:rPr>
              <w:t xml:space="preserve">-- </w:t>
            </w:r>
            <w:r w:rsidRPr="008246A4">
              <w:rPr>
                <w:sz w:val="22"/>
                <w:szCs w:val="22"/>
              </w:rPr>
              <w:t xml:space="preserve">граница образуемой </w:t>
            </w:r>
            <w:proofErr w:type="gramStart"/>
            <w:r w:rsidRPr="008246A4">
              <w:rPr>
                <w:sz w:val="22"/>
                <w:szCs w:val="22"/>
              </w:rPr>
              <w:t>части  земельного</w:t>
            </w:r>
            <w:proofErr w:type="gramEnd"/>
            <w:r w:rsidRPr="008246A4">
              <w:rPr>
                <w:sz w:val="22"/>
                <w:szCs w:val="22"/>
              </w:rPr>
              <w:t xml:space="preserve"> участка (проектные границы публичного сервитута)</w:t>
            </w:r>
            <w:r w:rsidRPr="008246A4">
              <w:rPr>
                <w:b/>
                <w:sz w:val="22"/>
                <w:szCs w:val="22"/>
              </w:rPr>
              <w:t xml:space="preserve">  </w:t>
            </w:r>
          </w:p>
          <w:p w:rsidR="00C24DC2" w:rsidRPr="008246A4" w:rsidRDefault="00C24DC2" w:rsidP="00462EB4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121920</wp:posOffset>
                      </wp:positionV>
                      <wp:extent cx="269240" cy="231775"/>
                      <wp:effectExtent l="10160" t="6350" r="6350" b="9525"/>
                      <wp:wrapNone/>
                      <wp:docPr id="215" name="Прямоугольник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6">
                                    <a:lumMod val="7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0000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5EBF43" id="Прямоугольник 215" o:spid="_x0000_s1026" style="position:absolute;margin-left:6.35pt;margin-top:9.6pt;width:21.2pt;height:1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" filled="f" fillcolor="red" strokecolor="#e36c0a [2409]"/>
                  </w:pict>
                </mc:Fallback>
              </mc:AlternateContent>
            </w:r>
          </w:p>
          <w:p w:rsidR="00C24DC2" w:rsidRPr="00607DCB" w:rsidRDefault="00C24DC2" w:rsidP="00462EB4">
            <w:pPr>
              <w:rPr>
                <w:b/>
                <w:sz w:val="21"/>
                <w:szCs w:val="21"/>
              </w:rPr>
            </w:pPr>
            <w:r>
              <w:rPr>
                <w:b/>
                <w:sz w:val="22"/>
                <w:szCs w:val="22"/>
              </w:rPr>
              <w:t xml:space="preserve">           </w:t>
            </w:r>
            <w:r w:rsidRPr="00607DCB">
              <w:rPr>
                <w:b/>
                <w:sz w:val="21"/>
                <w:szCs w:val="21"/>
              </w:rPr>
              <w:t>--</w:t>
            </w:r>
            <w:r w:rsidRPr="00607DCB">
              <w:rPr>
                <w:sz w:val="21"/>
                <w:szCs w:val="21"/>
              </w:rPr>
              <w:t xml:space="preserve"> граница </w:t>
            </w:r>
            <w:r w:rsidRPr="00607DCB">
              <w:rPr>
                <w:color w:val="000000"/>
                <w:sz w:val="21"/>
                <w:szCs w:val="21"/>
              </w:rPr>
              <w:t xml:space="preserve">земельного участка, внесенного в ЕГРН, в отношении которого </w:t>
            </w:r>
            <w:proofErr w:type="gramStart"/>
            <w:r w:rsidRPr="00607DCB">
              <w:rPr>
                <w:color w:val="000000"/>
                <w:sz w:val="21"/>
                <w:szCs w:val="21"/>
              </w:rPr>
              <w:t>испрашивается  сервитут</w:t>
            </w:r>
            <w:proofErr w:type="gramEnd"/>
          </w:p>
          <w:p w:rsidR="00C24DC2" w:rsidRPr="005E5C7D" w:rsidRDefault="00C24DC2" w:rsidP="00462EB4">
            <w:pPr>
              <w:rPr>
                <w:sz w:val="21"/>
                <w:szCs w:val="21"/>
              </w:rPr>
            </w:pPr>
          </w:p>
          <w:p w:rsidR="00C24DC2" w:rsidRDefault="00C24DC2" w:rsidP="00462EB4">
            <w:pPr>
              <w:rPr>
                <w:color w:val="00B0F0"/>
                <w:sz w:val="22"/>
                <w:szCs w:val="22"/>
              </w:rPr>
            </w:pPr>
            <w:r w:rsidRPr="00607DCB"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r w:rsidRPr="00607DCB"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proofErr w:type="gramStart"/>
            <w:r w:rsidRPr="00F77E27">
              <w:rPr>
                <w:b/>
                <w:color w:val="0070C0"/>
                <w:sz w:val="22"/>
                <w:szCs w:val="22"/>
              </w:rPr>
              <w:t>38:06:112801</w:t>
            </w:r>
            <w:r>
              <w:rPr>
                <w:b/>
                <w:color w:val="00B0F0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r w:rsidRPr="00002B4F">
              <w:rPr>
                <w:sz w:val="22"/>
                <w:szCs w:val="22"/>
              </w:rPr>
              <w:t>–</w:t>
            </w:r>
            <w:proofErr w:type="gramEnd"/>
            <w:r w:rsidRPr="00002B4F">
              <w:rPr>
                <w:sz w:val="22"/>
                <w:szCs w:val="22"/>
              </w:rPr>
              <w:t xml:space="preserve"> </w:t>
            </w:r>
            <w:r w:rsidRPr="00F77E27">
              <w:rPr>
                <w:color w:val="000000" w:themeColor="text1"/>
                <w:sz w:val="21"/>
                <w:szCs w:val="21"/>
              </w:rPr>
              <w:t>номер кадастрового квартала</w:t>
            </w:r>
            <w:r>
              <w:rPr>
                <w:color w:val="00B0F0"/>
                <w:sz w:val="22"/>
                <w:szCs w:val="22"/>
              </w:rPr>
              <w:t xml:space="preserve"> </w:t>
            </w:r>
          </w:p>
          <w:p w:rsidR="00C24DC2" w:rsidRPr="005E5C7D" w:rsidRDefault="00C24DC2" w:rsidP="00462EB4">
            <w:pPr>
              <w:rPr>
                <w:color w:val="00B0F0"/>
                <w:sz w:val="22"/>
                <w:szCs w:val="22"/>
              </w:rPr>
            </w:pPr>
          </w:p>
          <w:p w:rsidR="00C24DC2" w:rsidRDefault="00C24DC2" w:rsidP="00462EB4">
            <w:pPr>
              <w:rPr>
                <w:sz w:val="21"/>
                <w:szCs w:val="21"/>
              </w:rPr>
            </w:pPr>
            <w:r>
              <w:rPr>
                <w:sz w:val="22"/>
                <w:szCs w:val="22"/>
              </w:rPr>
              <w:t xml:space="preserve">       </w:t>
            </w:r>
          </w:p>
          <w:p w:rsidR="00C24DC2" w:rsidRDefault="00C24DC2" w:rsidP="00462EB4">
            <w:pPr>
              <w:rPr>
                <w:sz w:val="21"/>
                <w:szCs w:val="21"/>
              </w:rPr>
            </w:pPr>
          </w:p>
          <w:p w:rsidR="00C24DC2" w:rsidRDefault="00C24DC2" w:rsidP="00462EB4">
            <w:pPr>
              <w:rPr>
                <w:sz w:val="21"/>
                <w:szCs w:val="21"/>
              </w:rPr>
            </w:pPr>
          </w:p>
          <w:p w:rsidR="00C24DC2" w:rsidRDefault="00C24DC2" w:rsidP="00462EB4">
            <w:pPr>
              <w:rPr>
                <w:sz w:val="21"/>
                <w:szCs w:val="21"/>
              </w:rPr>
            </w:pPr>
          </w:p>
          <w:p w:rsidR="00C24DC2" w:rsidRDefault="00C24DC2" w:rsidP="00462EB4">
            <w:pPr>
              <w:rPr>
                <w:sz w:val="21"/>
                <w:szCs w:val="21"/>
              </w:rPr>
            </w:pPr>
          </w:p>
          <w:p w:rsidR="00C24DC2" w:rsidRDefault="00C24DC2" w:rsidP="00462EB4">
            <w:pPr>
              <w:rPr>
                <w:sz w:val="21"/>
                <w:szCs w:val="21"/>
              </w:rPr>
            </w:pPr>
          </w:p>
          <w:p w:rsidR="00C24DC2" w:rsidRDefault="00C24DC2" w:rsidP="00462EB4">
            <w:pPr>
              <w:rPr>
                <w:sz w:val="21"/>
                <w:szCs w:val="21"/>
              </w:rPr>
            </w:pPr>
          </w:p>
          <w:p w:rsidR="00C24DC2" w:rsidRDefault="00C24DC2" w:rsidP="00462EB4">
            <w:pPr>
              <w:rPr>
                <w:sz w:val="21"/>
                <w:szCs w:val="21"/>
              </w:rPr>
            </w:pPr>
          </w:p>
          <w:p w:rsidR="00C24DC2" w:rsidRDefault="00C24DC2" w:rsidP="00462EB4">
            <w:pPr>
              <w:rPr>
                <w:sz w:val="21"/>
                <w:szCs w:val="21"/>
              </w:rPr>
            </w:pPr>
          </w:p>
          <w:p w:rsidR="00C24DC2" w:rsidRDefault="00C24DC2" w:rsidP="00462EB4"/>
          <w:p w:rsidR="00C24DC2" w:rsidRDefault="00C24DC2" w:rsidP="00462EB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3526155</wp:posOffset>
                      </wp:positionH>
                      <wp:positionV relativeFrom="paragraph">
                        <wp:posOffset>2245360</wp:posOffset>
                      </wp:positionV>
                      <wp:extent cx="721995" cy="566420"/>
                      <wp:effectExtent l="45720" t="10160" r="13335" b="52070"/>
                      <wp:wrapNone/>
                      <wp:docPr id="214" name="Прямая со стрелкой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21995" cy="5664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0C80138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14" o:spid="_x0000_s1026" type="#_x0000_t32" style="position:absolute;margin-left:277.65pt;margin-top:176.8pt;width:56.85pt;height:44.6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67CC94E5" wp14:editId="2E7913D2">
                  <wp:simplePos x="0" y="0"/>
                  <wp:positionH relativeFrom="column">
                    <wp:posOffset>4250055</wp:posOffset>
                  </wp:positionH>
                  <wp:positionV relativeFrom="paragraph">
                    <wp:posOffset>601980</wp:posOffset>
                  </wp:positionV>
                  <wp:extent cx="2085975" cy="1676400"/>
                  <wp:effectExtent l="19050" t="19050" r="28575" b="19050"/>
                  <wp:wrapNone/>
                  <wp:docPr id="12" name="Рисунок 11" descr="карта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а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676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4701540</wp:posOffset>
                      </wp:positionH>
                      <wp:positionV relativeFrom="paragraph">
                        <wp:posOffset>383540</wp:posOffset>
                      </wp:positionV>
                      <wp:extent cx="1268730" cy="347345"/>
                      <wp:effectExtent l="1905" t="0" r="0" b="0"/>
                      <wp:wrapNone/>
                      <wp:docPr id="213" name="Прямоугольник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8730" cy="3473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24DC2" w:rsidRPr="00AF30F8" w:rsidRDefault="00C24DC2" w:rsidP="00C24DC2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AF30F8">
                                    <w:rPr>
                                      <w:b/>
                                    </w:rPr>
                                    <w:t>Выноска 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3" o:spid="_x0000_s1029" style="position:absolute;left:0;text-align:left;margin-left:370.2pt;margin-top:30.2pt;width:99.9pt;height:27.3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" filled="f" stroked="f">
                      <v:textbox>
                        <w:txbxContent>
                          <w:p w:rsidR="00C24DC2" w:rsidRPr="00AF30F8" w:rsidRDefault="00C24DC2" w:rsidP="00C24D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F30F8">
                              <w:rPr>
                                <w:b/>
                              </w:rPr>
                              <w:t>Выноска 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161925</wp:posOffset>
                      </wp:positionH>
                      <wp:positionV relativeFrom="paragraph">
                        <wp:posOffset>5575300</wp:posOffset>
                      </wp:positionV>
                      <wp:extent cx="994410" cy="265430"/>
                      <wp:effectExtent l="5715" t="6350" r="9525" b="13970"/>
                      <wp:wrapNone/>
                      <wp:docPr id="212" name="Прямоугольник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4410" cy="265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AF30F8" w:rsidRDefault="00C24DC2" w:rsidP="00C24DC2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AF30F8">
                                    <w:rPr>
                                      <w:b/>
                                      <w:i/>
                                      <w:color w:val="00B0F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AF30F8">
                                    <w:rPr>
                                      <w:b/>
                                      <w:color w:val="0070C0"/>
                                      <w:sz w:val="20"/>
                                      <w:szCs w:val="20"/>
                                    </w:rPr>
                                    <w:t>38:06:112801</w:t>
                                  </w:r>
                                  <w:r w:rsidRPr="00AF30F8">
                                    <w:rPr>
                                      <w:b/>
                                      <w:color w:val="00B0F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AF30F8">
                                    <w:rPr>
                                      <w:b/>
                                      <w:i/>
                                      <w:color w:val="00B0F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2" o:spid="_x0000_s1030" style="position:absolute;left:0;text-align:left;margin-left:12.75pt;margin-top:439pt;width:78.3pt;height:20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">
                      <v:textbox>
                        <w:txbxContent>
                          <w:p w:rsidR="00C24DC2" w:rsidRPr="00AF30F8" w:rsidRDefault="00C24DC2" w:rsidP="00C24DC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AF30F8">
                              <w:rPr>
                                <w:b/>
                                <w:i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F30F8">
                              <w:rPr>
                                <w:b/>
                                <w:color w:val="0070C0"/>
                                <w:sz w:val="20"/>
                                <w:szCs w:val="20"/>
                              </w:rPr>
                              <w:t>38:06:112801</w:t>
                            </w:r>
                            <w:r w:rsidRPr="00AF30F8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F30F8">
                              <w:rPr>
                                <w:b/>
                                <w:i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2798445</wp:posOffset>
                      </wp:positionH>
                      <wp:positionV relativeFrom="paragraph">
                        <wp:posOffset>5180965</wp:posOffset>
                      </wp:positionV>
                      <wp:extent cx="1224915" cy="240665"/>
                      <wp:effectExtent l="13335" t="12065" r="9525" b="13970"/>
                      <wp:wrapNone/>
                      <wp:docPr id="211" name="Прямоугольник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4915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B42AD9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B42AD9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38:06:012801:3694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1" o:spid="_x0000_s1031" style="position:absolute;left:0;text-align:left;margin-left:220.35pt;margin-top:407.95pt;width:96.45pt;height:18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">
                      <v:textbox>
                        <w:txbxContent>
                          <w:p w:rsidR="00C24DC2" w:rsidRPr="00B42AD9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B42AD9">
                              <w:rPr>
                                <w:b/>
                                <w:sz w:val="19"/>
                                <w:szCs w:val="19"/>
                              </w:rPr>
                              <w:t>38:06:012801:3694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4030980</wp:posOffset>
                      </wp:positionH>
                      <wp:positionV relativeFrom="paragraph">
                        <wp:posOffset>4622165</wp:posOffset>
                      </wp:positionV>
                      <wp:extent cx="281940" cy="589915"/>
                      <wp:effectExtent l="7620" t="34290" r="53340" b="13970"/>
                      <wp:wrapNone/>
                      <wp:docPr id="210" name="Прямая со стрелкой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1940" cy="5899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0607B" id="Прямая со стрелкой 210" o:spid="_x0000_s1026" type="#_x0000_t32" style="position:absolute;margin-left:317.4pt;margin-top:363.95pt;width:22.2pt;height:46.4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3408045</wp:posOffset>
                      </wp:positionH>
                      <wp:positionV relativeFrom="paragraph">
                        <wp:posOffset>3574415</wp:posOffset>
                      </wp:positionV>
                      <wp:extent cx="306705" cy="687705"/>
                      <wp:effectExtent l="13335" t="34290" r="60960" b="11430"/>
                      <wp:wrapNone/>
                      <wp:docPr id="209" name="Прямая со стрелкой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06705" cy="6877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23A624" id="Прямая со стрелкой 209" o:spid="_x0000_s1026" type="#_x0000_t32" style="position:absolute;margin-left:268.35pt;margin-top:281.45pt;width:24.15pt;height:54.1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2179320</wp:posOffset>
                      </wp:positionH>
                      <wp:positionV relativeFrom="paragraph">
                        <wp:posOffset>4207510</wp:posOffset>
                      </wp:positionV>
                      <wp:extent cx="1230630" cy="226695"/>
                      <wp:effectExtent l="13335" t="10160" r="13335" b="10795"/>
                      <wp:wrapNone/>
                      <wp:docPr id="208" name="Прямоугольник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0630" cy="2266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B42AD9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B42AD9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38:06:012801:3508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8" o:spid="_x0000_s1032" style="position:absolute;left:0;text-align:left;margin-left:171.6pt;margin-top:331.3pt;width:96.9pt;height:17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">
                      <v:textbox>
                        <w:txbxContent>
                          <w:p w:rsidR="00C24DC2" w:rsidRPr="00B42AD9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B42AD9">
                              <w:rPr>
                                <w:b/>
                                <w:sz w:val="19"/>
                                <w:szCs w:val="19"/>
                              </w:rPr>
                              <w:t>38:06:012801:3508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1786890</wp:posOffset>
                      </wp:positionH>
                      <wp:positionV relativeFrom="paragraph">
                        <wp:posOffset>3432810</wp:posOffset>
                      </wp:positionV>
                      <wp:extent cx="1268730" cy="247015"/>
                      <wp:effectExtent l="11430" t="6985" r="5715" b="12700"/>
                      <wp:wrapNone/>
                      <wp:docPr id="207" name="Прямоугольник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8730" cy="2470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B42AD9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 xml:space="preserve">  </w:t>
                                  </w:r>
                                  <w:r w:rsidRPr="00B42AD9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38:06:012801:3551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7" o:spid="_x0000_s1033" style="position:absolute;left:0;text-align:left;margin-left:140.7pt;margin-top:270.3pt;width:99.9pt;height:19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">
                      <v:textbox>
                        <w:txbxContent>
                          <w:p w:rsidR="00C24DC2" w:rsidRPr="00B42AD9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  <w:szCs w:val="19"/>
                              </w:rPr>
                              <w:t xml:space="preserve">  </w:t>
                            </w:r>
                            <w:r w:rsidRPr="00B42AD9">
                              <w:rPr>
                                <w:b/>
                                <w:sz w:val="19"/>
                                <w:szCs w:val="19"/>
                              </w:rPr>
                              <w:t>38:06:012801:3551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3067050</wp:posOffset>
                      </wp:positionH>
                      <wp:positionV relativeFrom="paragraph">
                        <wp:posOffset>3007360</wp:posOffset>
                      </wp:positionV>
                      <wp:extent cx="238125" cy="571500"/>
                      <wp:effectExtent l="5715" t="38735" r="60960" b="8890"/>
                      <wp:wrapNone/>
                      <wp:docPr id="206" name="Прямая со стрелкой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8125" cy="571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75CAED" id="Прямая со стрелкой 206" o:spid="_x0000_s1026" type="#_x0000_t32" style="position:absolute;margin-left:241.5pt;margin-top:236.8pt;width:18.75pt;height:4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600075</wp:posOffset>
                      </wp:positionH>
                      <wp:positionV relativeFrom="paragraph">
                        <wp:posOffset>1240790</wp:posOffset>
                      </wp:positionV>
                      <wp:extent cx="1188720" cy="223520"/>
                      <wp:effectExtent l="5715" t="5715" r="5715" b="8890"/>
                      <wp:wrapNone/>
                      <wp:docPr id="205" name="Прямоугольник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8720" cy="223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6B0610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6B0610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38:06:012801:4769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5" o:spid="_x0000_s1034" style="position:absolute;left:0;text-align:left;margin-left:47.25pt;margin-top:97.7pt;width:93.6pt;height:17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">
                      <v:textbox>
                        <w:txbxContent>
                          <w:p w:rsidR="00C24DC2" w:rsidRPr="006B0610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6B0610">
                              <w:rPr>
                                <w:b/>
                                <w:sz w:val="19"/>
                                <w:szCs w:val="19"/>
                              </w:rPr>
                              <w:t>38:06:012801:4769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1790700</wp:posOffset>
                      </wp:positionH>
                      <wp:positionV relativeFrom="paragraph">
                        <wp:posOffset>1008380</wp:posOffset>
                      </wp:positionV>
                      <wp:extent cx="278130" cy="384175"/>
                      <wp:effectExtent l="5715" t="49530" r="49530" b="13970"/>
                      <wp:wrapNone/>
                      <wp:docPr id="204" name="Прямая со стрелкой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78130" cy="384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98935F" id="Прямая со стрелкой 204" o:spid="_x0000_s1026" type="#_x0000_t32" style="position:absolute;margin-left:141pt;margin-top:79.4pt;width:21.9pt;height:30.2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1162050</wp:posOffset>
                      </wp:positionH>
                      <wp:positionV relativeFrom="paragraph">
                        <wp:posOffset>2407920</wp:posOffset>
                      </wp:positionV>
                      <wp:extent cx="1177290" cy="203835"/>
                      <wp:effectExtent l="5715" t="10795" r="7620" b="13970"/>
                      <wp:wrapNone/>
                      <wp:docPr id="203" name="Прямоугольник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7290" cy="203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B42AD9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B42AD9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38:06:012801:3812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3" o:spid="_x0000_s1035" style="position:absolute;left:0;text-align:left;margin-left:91.5pt;margin-top:189.6pt;width:92.7pt;height:16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">
                      <v:textbox>
                        <w:txbxContent>
                          <w:p w:rsidR="00C24DC2" w:rsidRPr="00B42AD9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B42AD9">
                              <w:rPr>
                                <w:b/>
                                <w:sz w:val="19"/>
                                <w:szCs w:val="19"/>
                              </w:rPr>
                              <w:t>38:06:012801:3812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2343150</wp:posOffset>
                      </wp:positionH>
                      <wp:positionV relativeFrom="paragraph">
                        <wp:posOffset>1960880</wp:posOffset>
                      </wp:positionV>
                      <wp:extent cx="291465" cy="546735"/>
                      <wp:effectExtent l="5715" t="40005" r="55245" b="13335"/>
                      <wp:wrapNone/>
                      <wp:docPr id="202" name="Прямая со стрелкой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91465" cy="5467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058B5F" id="Прямая со стрелкой 202" o:spid="_x0000_s1026" type="#_x0000_t32" style="position:absolute;margin-left:184.5pt;margin-top:154.4pt;width:22.95pt;height:43.0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1586230</wp:posOffset>
                      </wp:positionH>
                      <wp:positionV relativeFrom="paragraph">
                        <wp:posOffset>311785</wp:posOffset>
                      </wp:positionV>
                      <wp:extent cx="343535" cy="210185"/>
                      <wp:effectExtent l="10795" t="10160" r="45720" b="55880"/>
                      <wp:wrapNone/>
                      <wp:docPr id="201" name="Прямая со стрелкой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3535" cy="2101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2AD91E" id="Прямая со стрелкой 201" o:spid="_x0000_s1026" type="#_x0000_t32" style="position:absolute;margin-left:124.9pt;margin-top:24.55pt;width:27.05pt;height:16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346075</wp:posOffset>
                      </wp:positionH>
                      <wp:positionV relativeFrom="paragraph">
                        <wp:posOffset>93980</wp:posOffset>
                      </wp:positionV>
                      <wp:extent cx="1243965" cy="222250"/>
                      <wp:effectExtent l="8890" t="11430" r="13970" b="13970"/>
                      <wp:wrapNone/>
                      <wp:docPr id="200" name="Прямоугольник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43965" cy="222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6B0610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6B0610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38:06:012801:4770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0" o:spid="_x0000_s1036" style="position:absolute;left:0;text-align:left;margin-left:27.25pt;margin-top:7.4pt;width:97.95pt;height:17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">
                      <v:textbox>
                        <w:txbxContent>
                          <w:p w:rsidR="00C24DC2" w:rsidRPr="006B0610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6B0610">
                              <w:rPr>
                                <w:b/>
                                <w:sz w:val="19"/>
                                <w:szCs w:val="19"/>
                              </w:rPr>
                              <w:t>38:06:012801:4770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5551170</wp:posOffset>
                      </wp:positionH>
                      <wp:positionV relativeFrom="paragraph">
                        <wp:posOffset>111760</wp:posOffset>
                      </wp:positionV>
                      <wp:extent cx="692150" cy="276225"/>
                      <wp:effectExtent l="13335" t="10160" r="8890" b="8890"/>
                      <wp:wrapNone/>
                      <wp:docPr id="199" name="Прямоугольник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21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Default="00C24DC2" w:rsidP="00C24DC2">
                                  <w:r>
                                    <w:t>Лист 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9" o:spid="_x0000_s1037" style="position:absolute;left:0;text-align:left;margin-left:437.1pt;margin-top:8.8pt;width:54.5pt;height:21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">
                      <v:textbox>
                        <w:txbxContent>
                          <w:p w:rsidR="00C24DC2" w:rsidRDefault="00C24DC2" w:rsidP="00C24DC2">
                            <w:r>
                              <w:t>Лист 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5FA3813" wp14:editId="1B463A79">
                  <wp:extent cx="6502400" cy="5991225"/>
                  <wp:effectExtent l="19050" t="0" r="0" b="0"/>
                  <wp:docPr id="10" name="Рисунок 9" descr="карта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а.bmp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0" cy="599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4DC2" w:rsidRDefault="00C24DC2" w:rsidP="00462EB4">
            <w:pPr>
              <w:jc w:val="center"/>
              <w:rPr>
                <w:b/>
              </w:rPr>
            </w:pPr>
            <w:r>
              <w:rPr>
                <w:b/>
              </w:rPr>
              <w:t xml:space="preserve">Масштаб </w:t>
            </w:r>
            <w:proofErr w:type="gramStart"/>
            <w:r>
              <w:rPr>
                <w:b/>
              </w:rPr>
              <w:t>1 :</w:t>
            </w:r>
            <w:proofErr w:type="gramEnd"/>
            <w:r>
              <w:rPr>
                <w:b/>
              </w:rPr>
              <w:t xml:space="preserve"> 2000</w:t>
            </w:r>
          </w:p>
          <w:p w:rsidR="00C24DC2" w:rsidRPr="005E5C7D" w:rsidRDefault="00C24DC2" w:rsidP="00462EB4">
            <w:pPr>
              <w:jc w:val="center"/>
              <w:rPr>
                <w:b/>
                <w:sz w:val="20"/>
                <w:szCs w:val="20"/>
              </w:rPr>
            </w:pPr>
          </w:p>
          <w:p w:rsidR="00C24DC2" w:rsidRDefault="00C24DC2" w:rsidP="00462EB4">
            <w:pPr>
              <w:rPr>
                <w:b/>
              </w:rPr>
            </w:pPr>
            <w:r>
              <w:rPr>
                <w:b/>
              </w:rPr>
              <w:t>Условные обозначения:</w:t>
            </w:r>
          </w:p>
          <w:p w:rsidR="00C24DC2" w:rsidRPr="00D83FE2" w:rsidRDefault="00C24DC2" w:rsidP="00462EB4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105410</wp:posOffset>
                      </wp:positionV>
                      <wp:extent cx="269240" cy="231775"/>
                      <wp:effectExtent l="8255" t="5080" r="8255" b="10795"/>
                      <wp:wrapNone/>
                      <wp:docPr id="198" name="Прямоугольник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0000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6FD038" id="Прямоугольник 198" o:spid="_x0000_s1026" style="position:absolute;margin-left:6.2pt;margin-top:8.3pt;width:21.2pt;height:18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" filled="f" fillcolor="red" strokecolor="red"/>
                  </w:pict>
                </mc:Fallback>
              </mc:AlternateContent>
            </w:r>
          </w:p>
          <w:p w:rsidR="00C24DC2" w:rsidRPr="006B0610" w:rsidRDefault="00C24DC2" w:rsidP="00462EB4">
            <w:pPr>
              <w:rPr>
                <w:b/>
                <w:sz w:val="21"/>
                <w:szCs w:val="21"/>
              </w:rPr>
            </w:pPr>
            <w:r>
              <w:rPr>
                <w:b/>
                <w:sz w:val="20"/>
                <w:szCs w:val="20"/>
              </w:rPr>
              <w:t xml:space="preserve">             </w:t>
            </w:r>
            <w:r w:rsidRPr="006B0610">
              <w:rPr>
                <w:b/>
                <w:sz w:val="21"/>
                <w:szCs w:val="21"/>
              </w:rPr>
              <w:t xml:space="preserve">-- </w:t>
            </w:r>
            <w:r w:rsidRPr="006B0610">
              <w:rPr>
                <w:sz w:val="21"/>
                <w:szCs w:val="21"/>
              </w:rPr>
              <w:t xml:space="preserve">граница образуемой </w:t>
            </w:r>
            <w:proofErr w:type="gramStart"/>
            <w:r w:rsidRPr="006B0610">
              <w:rPr>
                <w:sz w:val="21"/>
                <w:szCs w:val="21"/>
              </w:rPr>
              <w:t>части  земельного</w:t>
            </w:r>
            <w:proofErr w:type="gramEnd"/>
            <w:r w:rsidRPr="006B0610">
              <w:rPr>
                <w:sz w:val="21"/>
                <w:szCs w:val="21"/>
              </w:rPr>
              <w:t xml:space="preserve"> участка (проектные границы публичного сервитута)</w:t>
            </w:r>
            <w:r w:rsidRPr="006B0610">
              <w:rPr>
                <w:b/>
                <w:sz w:val="21"/>
                <w:szCs w:val="21"/>
              </w:rPr>
              <w:t xml:space="preserve">  </w:t>
            </w:r>
          </w:p>
          <w:p w:rsidR="00C24DC2" w:rsidRPr="008246A4" w:rsidRDefault="00C24DC2" w:rsidP="00462EB4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121920</wp:posOffset>
                      </wp:positionV>
                      <wp:extent cx="269240" cy="231775"/>
                      <wp:effectExtent l="10160" t="6985" r="6350" b="8890"/>
                      <wp:wrapNone/>
                      <wp:docPr id="197" name="Прямоугольник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6">
                                    <a:lumMod val="7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0000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063F63" id="Прямоугольник 197" o:spid="_x0000_s1026" style="position:absolute;margin-left:6.35pt;margin-top:9.6pt;width:21.2pt;height:18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" filled="f" fillcolor="red" strokecolor="#e36c0a [2409]"/>
                  </w:pict>
                </mc:Fallback>
              </mc:AlternateContent>
            </w:r>
          </w:p>
          <w:p w:rsidR="00C24DC2" w:rsidRPr="006B0610" w:rsidRDefault="00C24DC2" w:rsidP="00462EB4">
            <w:pPr>
              <w:rPr>
                <w:color w:val="000000"/>
                <w:sz w:val="21"/>
                <w:szCs w:val="21"/>
              </w:rPr>
            </w:pPr>
            <w:r w:rsidRPr="006B0610">
              <w:rPr>
                <w:b/>
                <w:sz w:val="21"/>
                <w:szCs w:val="21"/>
              </w:rPr>
              <w:t xml:space="preserve">           </w:t>
            </w:r>
            <w:r>
              <w:rPr>
                <w:b/>
                <w:sz w:val="21"/>
                <w:szCs w:val="21"/>
              </w:rPr>
              <w:t xml:space="preserve"> </w:t>
            </w:r>
            <w:r w:rsidRPr="006B0610">
              <w:rPr>
                <w:b/>
                <w:sz w:val="21"/>
                <w:szCs w:val="21"/>
              </w:rPr>
              <w:t>--</w:t>
            </w:r>
            <w:r w:rsidRPr="006B0610">
              <w:rPr>
                <w:sz w:val="21"/>
                <w:szCs w:val="21"/>
              </w:rPr>
              <w:t xml:space="preserve"> граница </w:t>
            </w:r>
            <w:r w:rsidRPr="006B0610">
              <w:rPr>
                <w:color w:val="000000"/>
                <w:sz w:val="21"/>
                <w:szCs w:val="21"/>
              </w:rPr>
              <w:t xml:space="preserve">земельного участка, внесенного в ЕГРН, в отношении которого </w:t>
            </w:r>
            <w:proofErr w:type="gramStart"/>
            <w:r w:rsidRPr="006B0610">
              <w:rPr>
                <w:color w:val="000000"/>
                <w:sz w:val="21"/>
                <w:szCs w:val="21"/>
              </w:rPr>
              <w:t>испрашивается  сервитут</w:t>
            </w:r>
            <w:proofErr w:type="gramEnd"/>
          </w:p>
          <w:p w:rsidR="00C24DC2" w:rsidRPr="006B0610" w:rsidRDefault="00C24DC2" w:rsidP="00462EB4">
            <w:pPr>
              <w:rPr>
                <w:color w:val="000000"/>
                <w:sz w:val="21"/>
                <w:szCs w:val="21"/>
              </w:rPr>
            </w:pPr>
          </w:p>
          <w:p w:rsidR="00C24DC2" w:rsidRDefault="00C24DC2" w:rsidP="00462EB4">
            <w:pPr>
              <w:rPr>
                <w:color w:val="000000"/>
                <w:sz w:val="21"/>
                <w:szCs w:val="21"/>
              </w:rPr>
            </w:pPr>
            <w:r>
              <w:rPr>
                <w:noProof/>
                <w:color w:val="000000"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102235</wp:posOffset>
                      </wp:positionV>
                      <wp:extent cx="267335" cy="0"/>
                      <wp:effectExtent l="12065" t="16510" r="15875" b="12065"/>
                      <wp:wrapNone/>
                      <wp:docPr id="196" name="Прямая со стрелкой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73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FD6380" id="Прямая со стрелкой 196" o:spid="_x0000_s1026" type="#_x0000_t32" style="position:absolute;margin-left:5.75pt;margin-top:8.05pt;width:21.05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" strokeweight="1.5pt"/>
                  </w:pict>
                </mc:Fallback>
              </mc:AlternateContent>
            </w:r>
            <w:r>
              <w:rPr>
                <w:color w:val="000000"/>
                <w:sz w:val="21"/>
                <w:szCs w:val="21"/>
              </w:rPr>
              <w:t xml:space="preserve">            </w:t>
            </w:r>
            <w:proofErr w:type="gramStart"/>
            <w:r>
              <w:rPr>
                <w:color w:val="000000"/>
                <w:sz w:val="21"/>
                <w:szCs w:val="21"/>
              </w:rPr>
              <w:t>--  контур</w:t>
            </w:r>
            <w:proofErr w:type="gramEnd"/>
            <w:r>
              <w:rPr>
                <w:color w:val="000000"/>
                <w:sz w:val="21"/>
                <w:szCs w:val="21"/>
              </w:rPr>
              <w:t xml:space="preserve"> сооружения </w:t>
            </w:r>
            <w:r w:rsidRPr="006B0610">
              <w:rPr>
                <w:color w:val="000000"/>
                <w:sz w:val="21"/>
                <w:szCs w:val="21"/>
              </w:rPr>
              <w:t>«</w:t>
            </w:r>
            <w:r>
              <w:rPr>
                <w:color w:val="000000"/>
                <w:sz w:val="21"/>
                <w:szCs w:val="21"/>
              </w:rPr>
              <w:t xml:space="preserve">Воздушная линия 10 </w:t>
            </w:r>
            <w:proofErr w:type="spellStart"/>
            <w:r>
              <w:rPr>
                <w:color w:val="000000"/>
                <w:sz w:val="21"/>
                <w:szCs w:val="21"/>
              </w:rPr>
              <w:t>кВ</w:t>
            </w:r>
            <w:proofErr w:type="spellEnd"/>
            <w:r>
              <w:rPr>
                <w:color w:val="000000"/>
                <w:sz w:val="21"/>
                <w:szCs w:val="21"/>
              </w:rPr>
              <w:t xml:space="preserve">  с ТП № 4022 до заявителя</w:t>
            </w:r>
            <w:r w:rsidRPr="006B0610">
              <w:rPr>
                <w:color w:val="000000"/>
                <w:sz w:val="21"/>
                <w:szCs w:val="21"/>
              </w:rPr>
              <w:t>»</w:t>
            </w:r>
            <w:r>
              <w:rPr>
                <w:color w:val="000000"/>
                <w:sz w:val="21"/>
                <w:szCs w:val="21"/>
              </w:rPr>
              <w:t xml:space="preserve"> </w:t>
            </w:r>
          </w:p>
          <w:p w:rsidR="00C24DC2" w:rsidRDefault="00C24DC2" w:rsidP="00462EB4">
            <w:pPr>
              <w:rPr>
                <w:b/>
                <w:sz w:val="21"/>
                <w:szCs w:val="21"/>
              </w:rPr>
            </w:pPr>
          </w:p>
          <w:p w:rsidR="00C24DC2" w:rsidRPr="004F39D6" w:rsidRDefault="00C24DC2" w:rsidP="00462EB4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67310</wp:posOffset>
                      </wp:positionV>
                      <wp:extent cx="45085" cy="48895"/>
                      <wp:effectExtent l="8255" t="12065" r="13335" b="5715"/>
                      <wp:wrapNone/>
                      <wp:docPr id="195" name="Овал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428AFA2" id="Овал 195" o:spid="_x0000_s1026" style="position:absolute;margin-left:6.2pt;margin-top:5.3pt;width:3.55pt;height:3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" fillcolor="black"/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     </w:t>
            </w:r>
            <w:r w:rsidRPr="008246A4">
              <w:rPr>
                <w:sz w:val="22"/>
                <w:szCs w:val="22"/>
              </w:rPr>
              <w:t>н</w:t>
            </w:r>
            <w:proofErr w:type="gramStart"/>
            <w:r w:rsidRPr="008246A4">
              <w:rPr>
                <w:sz w:val="22"/>
                <w:szCs w:val="22"/>
              </w:rPr>
              <w:t>1</w:t>
            </w:r>
            <w:r>
              <w:rPr>
                <w:b/>
                <w:sz w:val="22"/>
                <w:szCs w:val="22"/>
              </w:rPr>
              <w:t xml:space="preserve">  </w:t>
            </w:r>
            <w:r w:rsidRPr="008246A4">
              <w:rPr>
                <w:b/>
                <w:sz w:val="22"/>
                <w:szCs w:val="22"/>
              </w:rPr>
              <w:t>--</w:t>
            </w:r>
            <w:proofErr w:type="gramEnd"/>
            <w:r w:rsidRPr="008246A4">
              <w:rPr>
                <w:b/>
                <w:sz w:val="22"/>
                <w:szCs w:val="22"/>
              </w:rPr>
              <w:t xml:space="preserve">  </w:t>
            </w:r>
            <w:r w:rsidRPr="004F39D6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C24DC2" w:rsidRDefault="00C24DC2" w:rsidP="00462EB4">
            <w:pPr>
              <w:rPr>
                <w:sz w:val="22"/>
                <w:szCs w:val="22"/>
              </w:rPr>
            </w:pPr>
          </w:p>
          <w:p w:rsidR="00C24DC2" w:rsidRDefault="00C24DC2" w:rsidP="00462EB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</w:t>
            </w:r>
            <w:r>
              <w:rPr>
                <w:b/>
                <w:sz w:val="22"/>
                <w:szCs w:val="22"/>
              </w:rPr>
              <w:t xml:space="preserve">38:06:012801:3508 – </w:t>
            </w:r>
            <w:r w:rsidRPr="004F39D6">
              <w:rPr>
                <w:sz w:val="21"/>
                <w:szCs w:val="21"/>
              </w:rPr>
              <w:t>кадастровый номер земельного участка;</w:t>
            </w:r>
          </w:p>
          <w:p w:rsidR="00C24DC2" w:rsidRPr="006B0610" w:rsidRDefault="00C24DC2" w:rsidP="00462EB4">
            <w:pPr>
              <w:rPr>
                <w:sz w:val="22"/>
                <w:szCs w:val="22"/>
              </w:rPr>
            </w:pPr>
          </w:p>
          <w:p w:rsidR="00C24DC2" w:rsidRDefault="00C24DC2" w:rsidP="00462EB4">
            <w:pPr>
              <w:rPr>
                <w:color w:val="00B0F0"/>
                <w:sz w:val="22"/>
                <w:szCs w:val="22"/>
              </w:rPr>
            </w:pPr>
            <w:r w:rsidRPr="00607DCB"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r w:rsidRPr="00607DCB"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proofErr w:type="gramStart"/>
            <w:r w:rsidRPr="00F77E27">
              <w:rPr>
                <w:b/>
                <w:color w:val="0070C0"/>
                <w:sz w:val="22"/>
                <w:szCs w:val="22"/>
              </w:rPr>
              <w:t>38:06:112801</w:t>
            </w:r>
            <w:r>
              <w:rPr>
                <w:b/>
                <w:color w:val="00B0F0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r w:rsidRPr="00002B4F">
              <w:rPr>
                <w:sz w:val="22"/>
                <w:szCs w:val="22"/>
              </w:rPr>
              <w:t>–</w:t>
            </w:r>
            <w:proofErr w:type="gramEnd"/>
            <w:r w:rsidRPr="00002B4F">
              <w:rPr>
                <w:sz w:val="22"/>
                <w:szCs w:val="22"/>
              </w:rPr>
              <w:t xml:space="preserve"> </w:t>
            </w:r>
            <w:r w:rsidRPr="00F77E27">
              <w:rPr>
                <w:color w:val="000000" w:themeColor="text1"/>
                <w:sz w:val="21"/>
                <w:szCs w:val="21"/>
              </w:rPr>
              <w:t>номер кадастрового квартала</w:t>
            </w:r>
            <w:r>
              <w:rPr>
                <w:color w:val="00B0F0"/>
                <w:sz w:val="22"/>
                <w:szCs w:val="22"/>
              </w:rPr>
              <w:t xml:space="preserve"> </w:t>
            </w:r>
          </w:p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5076825</wp:posOffset>
                      </wp:positionH>
                      <wp:positionV relativeFrom="paragraph">
                        <wp:posOffset>2974340</wp:posOffset>
                      </wp:positionV>
                      <wp:extent cx="1190625" cy="238125"/>
                      <wp:effectExtent l="5715" t="5715" r="13335" b="13335"/>
                      <wp:wrapNone/>
                      <wp:docPr id="194" name="Прямоугольник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0625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0C43B3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38:06:012801:4575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4" o:spid="_x0000_s1038" style="position:absolute;margin-left:399.75pt;margin-top:234.2pt;width:93.75pt;height:18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">
                      <v:textbox>
                        <w:txbxContent>
                          <w:p w:rsidR="00C24DC2" w:rsidRPr="000C43B3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  <w:szCs w:val="19"/>
                              </w:rPr>
                              <w:t>38:06:012801:4575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4663440</wp:posOffset>
                      </wp:positionH>
                      <wp:positionV relativeFrom="paragraph">
                        <wp:posOffset>2469515</wp:posOffset>
                      </wp:positionV>
                      <wp:extent cx="413385" cy="509270"/>
                      <wp:effectExtent l="49530" t="43815" r="13335" b="8890"/>
                      <wp:wrapNone/>
                      <wp:docPr id="193" name="Прямая со стрелкой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13385" cy="5092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5089C5" id="Прямая со стрелкой 193" o:spid="_x0000_s1026" type="#_x0000_t32" style="position:absolute;margin-left:367.2pt;margin-top:194.45pt;width:32.55pt;height:40.1pt;flip:x 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1118235</wp:posOffset>
                      </wp:positionH>
                      <wp:positionV relativeFrom="paragraph">
                        <wp:posOffset>4440555</wp:posOffset>
                      </wp:positionV>
                      <wp:extent cx="1183005" cy="219075"/>
                      <wp:effectExtent l="9525" t="5080" r="7620" b="13970"/>
                      <wp:wrapNone/>
                      <wp:docPr id="192" name="Прямоугольник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300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AF30F8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AF30F8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38:06:012801:5052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2" o:spid="_x0000_s1039" style="position:absolute;margin-left:88.05pt;margin-top:349.65pt;width:93.15pt;height:17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">
                      <v:textbox>
                        <w:txbxContent>
                          <w:p w:rsidR="00C24DC2" w:rsidRPr="00AF30F8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AF30F8">
                              <w:rPr>
                                <w:b/>
                                <w:sz w:val="19"/>
                                <w:szCs w:val="19"/>
                              </w:rPr>
                              <w:t>38:06:012801:5052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767715</wp:posOffset>
                      </wp:positionH>
                      <wp:positionV relativeFrom="paragraph">
                        <wp:posOffset>4011295</wp:posOffset>
                      </wp:positionV>
                      <wp:extent cx="445770" cy="380365"/>
                      <wp:effectExtent l="49530" t="52070" r="9525" b="5715"/>
                      <wp:wrapNone/>
                      <wp:docPr id="191" name="Прямая со стрелкой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45770" cy="3803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5598C1" id="Прямая со стрелкой 191" o:spid="_x0000_s1026" type="#_x0000_t32" style="position:absolute;margin-left:60.45pt;margin-top:315.85pt;width:35.1pt;height:29.95pt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2120265</wp:posOffset>
                      </wp:positionH>
                      <wp:positionV relativeFrom="paragraph">
                        <wp:posOffset>4011295</wp:posOffset>
                      </wp:positionV>
                      <wp:extent cx="1158240" cy="246380"/>
                      <wp:effectExtent l="11430" t="13970" r="11430" b="6350"/>
                      <wp:wrapNone/>
                      <wp:docPr id="190" name="Прямоугольник 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58240" cy="246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AF30F8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AF30F8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38:06:012801:4946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0" o:spid="_x0000_s1040" style="position:absolute;margin-left:166.95pt;margin-top:315.85pt;width:91.2pt;height:19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">
                      <v:textbox>
                        <w:txbxContent>
                          <w:p w:rsidR="00C24DC2" w:rsidRPr="00AF30F8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AF30F8">
                              <w:rPr>
                                <w:b/>
                                <w:sz w:val="19"/>
                                <w:szCs w:val="19"/>
                              </w:rPr>
                              <w:t>38:06:012801:4946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1644015</wp:posOffset>
                      </wp:positionH>
                      <wp:positionV relativeFrom="paragraph">
                        <wp:posOffset>3622675</wp:posOffset>
                      </wp:positionV>
                      <wp:extent cx="478155" cy="388620"/>
                      <wp:effectExtent l="49530" t="53975" r="5715" b="5080"/>
                      <wp:wrapNone/>
                      <wp:docPr id="189" name="Прямая со стрелкой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78155" cy="3886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8EA338" id="Прямая со стрелкой 189" o:spid="_x0000_s1026" type="#_x0000_t32" style="position:absolute;margin-left:129.45pt;margin-top:285.25pt;width:37.65pt;height:30.6pt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3088005</wp:posOffset>
                      </wp:positionH>
                      <wp:positionV relativeFrom="paragraph">
                        <wp:posOffset>3769360</wp:posOffset>
                      </wp:positionV>
                      <wp:extent cx="1217295" cy="246380"/>
                      <wp:effectExtent l="7620" t="10160" r="13335" b="10160"/>
                      <wp:wrapNone/>
                      <wp:docPr id="188" name="Прямоугольник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17295" cy="246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AF30F8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38:06:012801:4494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8" o:spid="_x0000_s1041" style="position:absolute;margin-left:243.15pt;margin-top:296.8pt;width:95.85pt;height:19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">
                      <v:textbox>
                        <w:txbxContent>
                          <w:p w:rsidR="00C24DC2" w:rsidRPr="00AF30F8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  <w:szCs w:val="19"/>
                              </w:rPr>
                              <w:t>38:06:012801:4494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2575560</wp:posOffset>
                      </wp:positionH>
                      <wp:positionV relativeFrom="paragraph">
                        <wp:posOffset>3259455</wp:posOffset>
                      </wp:positionV>
                      <wp:extent cx="514350" cy="514350"/>
                      <wp:effectExtent l="47625" t="52705" r="9525" b="13970"/>
                      <wp:wrapNone/>
                      <wp:docPr id="187" name="Прямая со стрелкой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14350" cy="514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555059" id="Прямая со стрелкой 187" o:spid="_x0000_s1026" type="#_x0000_t32" style="position:absolute;margin-left:202.8pt;margin-top:256.65pt;width:40.5pt;height:40.5pt;flip:x 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5069205</wp:posOffset>
                      </wp:positionV>
                      <wp:extent cx="941070" cy="219075"/>
                      <wp:effectExtent l="13335" t="5080" r="7620" b="13970"/>
                      <wp:wrapNone/>
                      <wp:docPr id="186" name="Прямоугольник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1070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Default="00C24DC2" w:rsidP="00C24DC2">
                                  <w:r w:rsidRPr="00AF30F8">
                                    <w:rPr>
                                      <w:b/>
                                      <w:color w:val="0070C0"/>
                                      <w:sz w:val="20"/>
                                      <w:szCs w:val="20"/>
                                    </w:rPr>
                                    <w:t>38:06:112801</w:t>
                                  </w:r>
                                  <w:r w:rsidRPr="00AF30F8">
                                    <w:rPr>
                                      <w:b/>
                                      <w:color w:val="00B0F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AF30F8">
                                    <w:rPr>
                                      <w:b/>
                                      <w:i/>
                                      <w:color w:val="00B0F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6" o:spid="_x0000_s1042" style="position:absolute;margin-left:21.6pt;margin-top:399.15pt;width:74.1pt;height:17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">
                      <v:textbox>
                        <w:txbxContent>
                          <w:p w:rsidR="00C24DC2" w:rsidRDefault="00C24DC2" w:rsidP="00C24DC2">
                            <w:r w:rsidRPr="00AF30F8">
                              <w:rPr>
                                <w:b/>
                                <w:color w:val="0070C0"/>
                                <w:sz w:val="20"/>
                                <w:szCs w:val="20"/>
                              </w:rPr>
                              <w:t>38:06:112801</w:t>
                            </w:r>
                            <w:r w:rsidRPr="00AF30F8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F30F8">
                              <w:rPr>
                                <w:b/>
                                <w:i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4324350</wp:posOffset>
                      </wp:positionH>
                      <wp:positionV relativeFrom="paragraph">
                        <wp:posOffset>2683510</wp:posOffset>
                      </wp:positionV>
                      <wp:extent cx="668655" cy="701675"/>
                      <wp:effectExtent l="5715" t="10160" r="49530" b="50165"/>
                      <wp:wrapNone/>
                      <wp:docPr id="185" name="Прямая со стрелкой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68655" cy="7016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54FF7C" id="Прямая со стрелкой 185" o:spid="_x0000_s1026" type="#_x0000_t32" style="position:absolute;margin-left:340.5pt;margin-top:211.3pt;width:52.65pt;height:55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703DFA50" wp14:editId="14B8BE69">
                  <wp:simplePos x="0" y="0"/>
                  <wp:positionH relativeFrom="column">
                    <wp:posOffset>4459605</wp:posOffset>
                  </wp:positionH>
                  <wp:positionV relativeFrom="paragraph">
                    <wp:posOffset>3421380</wp:posOffset>
                  </wp:positionV>
                  <wp:extent cx="1828800" cy="1476375"/>
                  <wp:effectExtent l="19050" t="19050" r="19050" b="28575"/>
                  <wp:wrapNone/>
                  <wp:docPr id="15" name="Рисунок 14" descr="карта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а.bmp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4763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1805305</wp:posOffset>
                      </wp:positionH>
                      <wp:positionV relativeFrom="paragraph">
                        <wp:posOffset>2341245</wp:posOffset>
                      </wp:positionV>
                      <wp:extent cx="1179830" cy="224155"/>
                      <wp:effectExtent l="10795" t="10795" r="9525" b="12700"/>
                      <wp:wrapNone/>
                      <wp:docPr id="184" name="Прямоугольник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9830" cy="224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AF30F8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38:06:012801:4592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4" o:spid="_x0000_s1043" style="position:absolute;margin-left:142.15pt;margin-top:184.35pt;width:92.9pt;height:17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">
                      <v:textbox>
                        <w:txbxContent>
                          <w:p w:rsidR="00C24DC2" w:rsidRPr="00AF30F8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  <w:szCs w:val="19"/>
                              </w:rPr>
                              <w:t>38:06:012801:4592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2983230</wp:posOffset>
                      </wp:positionH>
                      <wp:positionV relativeFrom="paragraph">
                        <wp:posOffset>2569845</wp:posOffset>
                      </wp:positionV>
                      <wp:extent cx="466725" cy="489585"/>
                      <wp:effectExtent l="7620" t="10795" r="49530" b="52070"/>
                      <wp:wrapNone/>
                      <wp:docPr id="183" name="Прямая со стрелкой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66725" cy="4895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8EF739" id="Прямая со стрелкой 183" o:spid="_x0000_s1026" type="#_x0000_t32" style="position:absolute;margin-left:234.9pt;margin-top:202.35pt;width:36.75pt;height:38.5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3705225</wp:posOffset>
                      </wp:positionH>
                      <wp:positionV relativeFrom="paragraph">
                        <wp:posOffset>3263900</wp:posOffset>
                      </wp:positionV>
                      <wp:extent cx="93345" cy="9525"/>
                      <wp:effectExtent l="5715" t="57150" r="24765" b="47625"/>
                      <wp:wrapNone/>
                      <wp:docPr id="182" name="Прямая со стрелкой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3345" cy="9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F202BD" id="Прямая со стрелкой 182" o:spid="_x0000_s1026" type="#_x0000_t32" style="position:absolute;margin-left:291.75pt;margin-top:257pt;width:7.35pt;height:.75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198120</wp:posOffset>
                      </wp:positionH>
                      <wp:positionV relativeFrom="paragraph">
                        <wp:posOffset>69215</wp:posOffset>
                      </wp:positionV>
                      <wp:extent cx="737235" cy="228600"/>
                      <wp:effectExtent l="13335" t="5715" r="11430" b="13335"/>
                      <wp:wrapNone/>
                      <wp:docPr id="181" name="Прямоугольник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3723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Default="00C24DC2" w:rsidP="00C24DC2">
                                  <w:r>
                                    <w:t xml:space="preserve">Лист 2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1" o:spid="_x0000_s1044" style="position:absolute;margin-left:15.6pt;margin-top:5.45pt;width:58.05pt;height:1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">
                      <v:textbox>
                        <w:txbxContent>
                          <w:p w:rsidR="00C24DC2" w:rsidRDefault="00C24DC2" w:rsidP="00C24DC2">
                            <w:r>
                              <w:t xml:space="preserve">Лист 2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3990975</wp:posOffset>
                      </wp:positionH>
                      <wp:positionV relativeFrom="paragraph">
                        <wp:posOffset>1617345</wp:posOffset>
                      </wp:positionV>
                      <wp:extent cx="542925" cy="200025"/>
                      <wp:effectExtent l="5715" t="10795" r="32385" b="55880"/>
                      <wp:wrapNone/>
                      <wp:docPr id="180" name="Прямая со стрелкой 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42925" cy="200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08036D" id="Прямая со стрелкой 180" o:spid="_x0000_s1026" type="#_x0000_t32" style="position:absolute;margin-left:314.25pt;margin-top:127.35pt;width:42.75pt;height:15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">
                      <v:stroke endarrow="block"/>
                    </v:shape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2832735</wp:posOffset>
                      </wp:positionH>
                      <wp:positionV relativeFrom="paragraph">
                        <wp:posOffset>1398905</wp:posOffset>
                      </wp:positionV>
                      <wp:extent cx="1160145" cy="222885"/>
                      <wp:effectExtent l="9525" t="11430" r="11430" b="13335"/>
                      <wp:wrapNone/>
                      <wp:docPr id="179" name="Прямоугольник 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60145" cy="222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0C43B3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38:06:012801:4753</w:t>
                                  </w:r>
                                </w:p>
                                <w:p w:rsidR="00C24DC2" w:rsidRPr="000C43B3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9" o:spid="_x0000_s1045" style="position:absolute;margin-left:223.05pt;margin-top:110.15pt;width:91.35pt;height:17.5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">
                      <v:textbox>
                        <w:txbxContent>
                          <w:p w:rsidR="00C24DC2" w:rsidRPr="000C43B3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  <w:szCs w:val="19"/>
                              </w:rPr>
                              <w:t>38:06:012801:4753</w:t>
                            </w:r>
                          </w:p>
                          <w:p w:rsidR="00C24DC2" w:rsidRPr="000C43B3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5248910</wp:posOffset>
                      </wp:positionH>
                      <wp:positionV relativeFrom="paragraph">
                        <wp:posOffset>2235200</wp:posOffset>
                      </wp:positionV>
                      <wp:extent cx="67945" cy="343535"/>
                      <wp:effectExtent l="53975" t="9525" r="11430" b="27940"/>
                      <wp:wrapNone/>
                      <wp:docPr id="178" name="Прямая со стрелкой 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67945" cy="3435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7ED40D" id="Прямая со стрелкой 178" o:spid="_x0000_s1026" type="#_x0000_t32" style="position:absolute;margin-left:413.3pt;margin-top:176pt;width:5.35pt;height:27.0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5316855</wp:posOffset>
                      </wp:positionH>
                      <wp:positionV relativeFrom="paragraph">
                        <wp:posOffset>2017395</wp:posOffset>
                      </wp:positionV>
                      <wp:extent cx="1169670" cy="222250"/>
                      <wp:effectExtent l="7620" t="10795" r="13335" b="5080"/>
                      <wp:wrapNone/>
                      <wp:docPr id="177" name="Прямоугольник 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69670" cy="222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0C43B3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0C43B3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38:06:012801:4413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7" o:spid="_x0000_s1046" style="position:absolute;margin-left:418.65pt;margin-top:158.85pt;width:92.1pt;height:17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">
                      <v:textbox>
                        <w:txbxContent>
                          <w:p w:rsidR="00C24DC2" w:rsidRPr="000C43B3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0C43B3">
                              <w:rPr>
                                <w:b/>
                                <w:sz w:val="19"/>
                                <w:szCs w:val="19"/>
                              </w:rPr>
                              <w:t>38:06:012801:4413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3093720</wp:posOffset>
                      </wp:positionH>
                      <wp:positionV relativeFrom="paragraph">
                        <wp:posOffset>73660</wp:posOffset>
                      </wp:positionV>
                      <wp:extent cx="287655" cy="337820"/>
                      <wp:effectExtent l="13335" t="48260" r="51435" b="13970"/>
                      <wp:wrapNone/>
                      <wp:docPr id="176" name="Прямая со стрелкой 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7655" cy="3378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B7F6BD" id="Прямая со стрелкой 176" o:spid="_x0000_s1026" type="#_x0000_t32" style="position:absolute;margin-left:243.6pt;margin-top:5.8pt;width:22.65pt;height:26.6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3562350</wp:posOffset>
                      </wp:positionH>
                      <wp:positionV relativeFrom="paragraph">
                        <wp:posOffset>683895</wp:posOffset>
                      </wp:positionV>
                      <wp:extent cx="236220" cy="441960"/>
                      <wp:effectExtent l="5715" t="39370" r="53340" b="13970"/>
                      <wp:wrapNone/>
                      <wp:docPr id="175" name="Прямая со стрелкой 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6220" cy="4419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F1F58C" id="Прямая со стрелкой 175" o:spid="_x0000_s1026" type="#_x0000_t32" style="position:absolute;margin-left:280.5pt;margin-top:53.85pt;width:18.6pt;height:34.8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1830705</wp:posOffset>
                      </wp:positionH>
                      <wp:positionV relativeFrom="paragraph">
                        <wp:posOffset>298450</wp:posOffset>
                      </wp:positionV>
                      <wp:extent cx="1264920" cy="242570"/>
                      <wp:effectExtent l="7620" t="6350" r="13335" b="8255"/>
                      <wp:wrapNone/>
                      <wp:docPr id="174" name="Прямоугольник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4920" cy="242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0C43B3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0C43B3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38:06:012801:1276</w:t>
                                  </w:r>
                                </w:p>
                                <w:p w:rsidR="00C24DC2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4" o:spid="_x0000_s1047" style="position:absolute;margin-left:144.15pt;margin-top:23.5pt;width:99.6pt;height:19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">
                      <v:textbox>
                        <w:txbxContent>
                          <w:p w:rsidR="00C24DC2" w:rsidRPr="000C43B3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0C43B3">
                              <w:rPr>
                                <w:b/>
                                <w:sz w:val="19"/>
                                <w:szCs w:val="19"/>
                              </w:rPr>
                              <w:t>38:06:012801:1276</w:t>
                            </w:r>
                          </w:p>
                          <w:p w:rsidR="00C24DC2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2402205</wp:posOffset>
                      </wp:positionH>
                      <wp:positionV relativeFrom="paragraph">
                        <wp:posOffset>1026795</wp:posOffset>
                      </wp:positionV>
                      <wp:extent cx="1160145" cy="222885"/>
                      <wp:effectExtent l="7620" t="10795" r="13335" b="13970"/>
                      <wp:wrapNone/>
                      <wp:docPr id="173" name="Прямоугольник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60145" cy="222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24DC2" w:rsidRPr="000C43B3" w:rsidRDefault="00C24DC2" w:rsidP="00C24D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</w:pPr>
                                  <w:r w:rsidRPr="000C43B3">
                                    <w:rPr>
                                      <w:b/>
                                      <w:sz w:val="19"/>
                                      <w:szCs w:val="19"/>
                                    </w:rPr>
                                    <w:t>38:06:012801:4861</w:t>
                                  </w:r>
                                </w:p>
                                <w:p w:rsidR="00C24DC2" w:rsidRPr="000C43B3" w:rsidRDefault="00C24DC2" w:rsidP="00C24DC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3" o:spid="_x0000_s1048" style="position:absolute;margin-left:189.15pt;margin-top:80.85pt;width:91.35pt;height:17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">
                      <v:textbox>
                        <w:txbxContent>
                          <w:p w:rsidR="00C24DC2" w:rsidRPr="000C43B3" w:rsidRDefault="00C24DC2" w:rsidP="00C24D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  <w:r w:rsidRPr="000C43B3">
                              <w:rPr>
                                <w:b/>
                                <w:sz w:val="19"/>
                                <w:szCs w:val="19"/>
                              </w:rPr>
                              <w:t>38:06:012801:4861</w:t>
                            </w:r>
                          </w:p>
                          <w:p w:rsidR="00C24DC2" w:rsidRPr="000C43B3" w:rsidRDefault="00C24DC2" w:rsidP="00C24DC2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6D72A0" wp14:editId="17D32B9C">
                  <wp:extent cx="6502400" cy="5334000"/>
                  <wp:effectExtent l="19050" t="0" r="0" b="0"/>
                  <wp:docPr id="5" name="Рисунок 4" descr="карта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а.bmp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0" cy="53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4DC2" w:rsidRDefault="00C24DC2" w:rsidP="00462EB4">
            <w:pPr>
              <w:jc w:val="center"/>
              <w:rPr>
                <w:b/>
              </w:rPr>
            </w:pPr>
            <w:r>
              <w:rPr>
                <w:b/>
              </w:rPr>
              <w:t xml:space="preserve">Масштаб </w:t>
            </w:r>
            <w:proofErr w:type="gramStart"/>
            <w:r>
              <w:rPr>
                <w:b/>
              </w:rPr>
              <w:t>1 :</w:t>
            </w:r>
            <w:proofErr w:type="gramEnd"/>
            <w:r>
              <w:rPr>
                <w:b/>
              </w:rPr>
              <w:t xml:space="preserve"> 2000</w:t>
            </w:r>
          </w:p>
          <w:p w:rsidR="00C24DC2" w:rsidRPr="005E5C7D" w:rsidRDefault="00C24DC2" w:rsidP="00462EB4">
            <w:pPr>
              <w:jc w:val="center"/>
              <w:rPr>
                <w:b/>
                <w:sz w:val="20"/>
                <w:szCs w:val="20"/>
              </w:rPr>
            </w:pPr>
          </w:p>
          <w:p w:rsidR="00C24DC2" w:rsidRDefault="00C24DC2" w:rsidP="00462EB4">
            <w:pPr>
              <w:rPr>
                <w:b/>
              </w:rPr>
            </w:pPr>
            <w:r>
              <w:rPr>
                <w:b/>
              </w:rPr>
              <w:t>Условные обозначения:</w:t>
            </w:r>
          </w:p>
          <w:p w:rsidR="00C24DC2" w:rsidRPr="00D83FE2" w:rsidRDefault="00C24DC2" w:rsidP="00462EB4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105410</wp:posOffset>
                      </wp:positionV>
                      <wp:extent cx="269240" cy="231775"/>
                      <wp:effectExtent l="8255" t="5080" r="8255" b="10795"/>
                      <wp:wrapNone/>
                      <wp:docPr id="172" name="Прямоугольник 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0000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B6A0A5" id="Прямоугольник 172" o:spid="_x0000_s1026" style="position:absolute;margin-left:6.2pt;margin-top:8.3pt;width:21.2pt;height:18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" filled="f" fillcolor="red" strokecolor="red"/>
                  </w:pict>
                </mc:Fallback>
              </mc:AlternateContent>
            </w:r>
          </w:p>
          <w:p w:rsidR="00C24DC2" w:rsidRPr="006B0610" w:rsidRDefault="00C24DC2" w:rsidP="00462EB4">
            <w:pPr>
              <w:rPr>
                <w:b/>
                <w:sz w:val="21"/>
                <w:szCs w:val="21"/>
              </w:rPr>
            </w:pPr>
            <w:r>
              <w:rPr>
                <w:b/>
                <w:sz w:val="20"/>
                <w:szCs w:val="20"/>
              </w:rPr>
              <w:t xml:space="preserve">             </w:t>
            </w:r>
            <w:r w:rsidRPr="006B0610">
              <w:rPr>
                <w:b/>
                <w:sz w:val="21"/>
                <w:szCs w:val="21"/>
              </w:rPr>
              <w:t xml:space="preserve">-- </w:t>
            </w:r>
            <w:r w:rsidRPr="006B0610">
              <w:rPr>
                <w:sz w:val="21"/>
                <w:szCs w:val="21"/>
              </w:rPr>
              <w:t xml:space="preserve">граница образуемой </w:t>
            </w:r>
            <w:proofErr w:type="gramStart"/>
            <w:r w:rsidRPr="006B0610">
              <w:rPr>
                <w:sz w:val="21"/>
                <w:szCs w:val="21"/>
              </w:rPr>
              <w:t>части  земельного</w:t>
            </w:r>
            <w:proofErr w:type="gramEnd"/>
            <w:r w:rsidRPr="006B0610">
              <w:rPr>
                <w:sz w:val="21"/>
                <w:szCs w:val="21"/>
              </w:rPr>
              <w:t xml:space="preserve"> участка (проектные границы публичного сервитута)</w:t>
            </w:r>
            <w:r w:rsidRPr="006B0610">
              <w:rPr>
                <w:b/>
                <w:sz w:val="21"/>
                <w:szCs w:val="21"/>
              </w:rPr>
              <w:t xml:space="preserve">  </w:t>
            </w:r>
          </w:p>
          <w:p w:rsidR="00C24DC2" w:rsidRPr="008246A4" w:rsidRDefault="00C24DC2" w:rsidP="00462EB4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121920</wp:posOffset>
                      </wp:positionV>
                      <wp:extent cx="269240" cy="231775"/>
                      <wp:effectExtent l="10160" t="6985" r="6350" b="8890"/>
                      <wp:wrapNone/>
                      <wp:docPr id="171" name="Прямоугольник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chemeClr val="accent6">
                                    <a:lumMod val="7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0000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B734B6" id="Прямоугольник 171" o:spid="_x0000_s1026" style="position:absolute;margin-left:6.35pt;margin-top:9.6pt;width:21.2pt;height:18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" filled="f" fillcolor="red" strokecolor="#e36c0a [2409]"/>
                  </w:pict>
                </mc:Fallback>
              </mc:AlternateContent>
            </w:r>
          </w:p>
          <w:p w:rsidR="00C24DC2" w:rsidRPr="006B0610" w:rsidRDefault="00C24DC2" w:rsidP="00462EB4">
            <w:pPr>
              <w:rPr>
                <w:color w:val="000000"/>
                <w:sz w:val="21"/>
                <w:szCs w:val="21"/>
              </w:rPr>
            </w:pPr>
            <w:r w:rsidRPr="006B0610">
              <w:rPr>
                <w:b/>
                <w:sz w:val="21"/>
                <w:szCs w:val="21"/>
              </w:rPr>
              <w:t xml:space="preserve">           </w:t>
            </w:r>
            <w:r>
              <w:rPr>
                <w:b/>
                <w:sz w:val="21"/>
                <w:szCs w:val="21"/>
              </w:rPr>
              <w:t xml:space="preserve"> </w:t>
            </w:r>
            <w:r w:rsidRPr="006B0610">
              <w:rPr>
                <w:b/>
                <w:sz w:val="21"/>
                <w:szCs w:val="21"/>
              </w:rPr>
              <w:t>--</w:t>
            </w:r>
            <w:r w:rsidRPr="006B0610">
              <w:rPr>
                <w:sz w:val="21"/>
                <w:szCs w:val="21"/>
              </w:rPr>
              <w:t xml:space="preserve"> граница </w:t>
            </w:r>
            <w:r w:rsidRPr="006B0610">
              <w:rPr>
                <w:color w:val="000000"/>
                <w:sz w:val="21"/>
                <w:szCs w:val="21"/>
              </w:rPr>
              <w:t xml:space="preserve">земельного участка, внесенного в ЕГРН, в отношении которого </w:t>
            </w:r>
            <w:proofErr w:type="gramStart"/>
            <w:r w:rsidRPr="006B0610">
              <w:rPr>
                <w:color w:val="000000"/>
                <w:sz w:val="21"/>
                <w:szCs w:val="21"/>
              </w:rPr>
              <w:t>испрашивается  сервитут</w:t>
            </w:r>
            <w:proofErr w:type="gramEnd"/>
          </w:p>
          <w:p w:rsidR="00C24DC2" w:rsidRPr="006B0610" w:rsidRDefault="00C24DC2" w:rsidP="00462EB4">
            <w:pPr>
              <w:rPr>
                <w:color w:val="000000"/>
                <w:sz w:val="21"/>
                <w:szCs w:val="21"/>
              </w:rPr>
            </w:pPr>
          </w:p>
          <w:p w:rsidR="00C24DC2" w:rsidRDefault="00C24DC2" w:rsidP="00462EB4">
            <w:pPr>
              <w:rPr>
                <w:color w:val="000000"/>
                <w:sz w:val="21"/>
                <w:szCs w:val="21"/>
              </w:rPr>
            </w:pPr>
            <w:r>
              <w:rPr>
                <w:noProof/>
                <w:color w:val="000000"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102235</wp:posOffset>
                      </wp:positionV>
                      <wp:extent cx="267335" cy="0"/>
                      <wp:effectExtent l="12065" t="16510" r="15875" b="12065"/>
                      <wp:wrapNone/>
                      <wp:docPr id="170" name="Прямая со стрелкой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73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918050" id="Прямая со стрелкой 170" o:spid="_x0000_s1026" type="#_x0000_t32" style="position:absolute;margin-left:5.75pt;margin-top:8.05pt;width:21.05pt;height:0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" strokeweight="1.5pt"/>
                  </w:pict>
                </mc:Fallback>
              </mc:AlternateContent>
            </w:r>
            <w:r>
              <w:rPr>
                <w:color w:val="000000"/>
                <w:sz w:val="21"/>
                <w:szCs w:val="21"/>
              </w:rPr>
              <w:t xml:space="preserve">            </w:t>
            </w:r>
            <w:proofErr w:type="gramStart"/>
            <w:r>
              <w:rPr>
                <w:color w:val="000000"/>
                <w:sz w:val="21"/>
                <w:szCs w:val="21"/>
              </w:rPr>
              <w:t>--  контур</w:t>
            </w:r>
            <w:proofErr w:type="gramEnd"/>
            <w:r>
              <w:rPr>
                <w:color w:val="000000"/>
                <w:sz w:val="21"/>
                <w:szCs w:val="21"/>
              </w:rPr>
              <w:t xml:space="preserve"> сооружения </w:t>
            </w:r>
            <w:r w:rsidRPr="006B0610">
              <w:rPr>
                <w:color w:val="000000"/>
                <w:sz w:val="21"/>
                <w:szCs w:val="21"/>
              </w:rPr>
              <w:t>«</w:t>
            </w:r>
            <w:r>
              <w:rPr>
                <w:color w:val="000000"/>
                <w:sz w:val="21"/>
                <w:szCs w:val="21"/>
              </w:rPr>
              <w:t xml:space="preserve">Воздушная линия 10 </w:t>
            </w:r>
            <w:proofErr w:type="spellStart"/>
            <w:r>
              <w:rPr>
                <w:color w:val="000000"/>
                <w:sz w:val="21"/>
                <w:szCs w:val="21"/>
              </w:rPr>
              <w:t>кВ</w:t>
            </w:r>
            <w:proofErr w:type="spellEnd"/>
            <w:r>
              <w:rPr>
                <w:color w:val="000000"/>
                <w:sz w:val="21"/>
                <w:szCs w:val="21"/>
              </w:rPr>
              <w:t xml:space="preserve">  с ТП № 4022 до заявителя</w:t>
            </w:r>
            <w:r w:rsidRPr="006B0610">
              <w:rPr>
                <w:color w:val="000000"/>
                <w:sz w:val="21"/>
                <w:szCs w:val="21"/>
              </w:rPr>
              <w:t>»</w:t>
            </w:r>
            <w:r>
              <w:rPr>
                <w:color w:val="000000"/>
                <w:sz w:val="21"/>
                <w:szCs w:val="21"/>
              </w:rPr>
              <w:t xml:space="preserve"> </w:t>
            </w:r>
          </w:p>
          <w:p w:rsidR="00C24DC2" w:rsidRDefault="00C24DC2" w:rsidP="00462EB4">
            <w:pPr>
              <w:rPr>
                <w:b/>
                <w:sz w:val="21"/>
                <w:szCs w:val="21"/>
              </w:rPr>
            </w:pPr>
          </w:p>
          <w:p w:rsidR="00C24DC2" w:rsidRPr="004F39D6" w:rsidRDefault="00C24DC2" w:rsidP="00462EB4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67310</wp:posOffset>
                      </wp:positionV>
                      <wp:extent cx="45085" cy="48895"/>
                      <wp:effectExtent l="8255" t="12065" r="13335" b="5715"/>
                      <wp:wrapNone/>
                      <wp:docPr id="169" name="Овал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FDAF9B6" id="Овал 169" o:spid="_x0000_s1026" style="position:absolute;margin-left:6.2pt;margin-top:5.3pt;width:3.55pt;height:3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" fillcolor="black"/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     </w:t>
            </w:r>
            <w:r w:rsidRPr="008246A4">
              <w:rPr>
                <w:sz w:val="22"/>
                <w:szCs w:val="22"/>
              </w:rPr>
              <w:t>н</w:t>
            </w:r>
            <w:proofErr w:type="gramStart"/>
            <w:r w:rsidRPr="008246A4">
              <w:rPr>
                <w:sz w:val="22"/>
                <w:szCs w:val="22"/>
              </w:rPr>
              <w:t>1</w:t>
            </w:r>
            <w:r>
              <w:rPr>
                <w:b/>
                <w:sz w:val="22"/>
                <w:szCs w:val="22"/>
              </w:rPr>
              <w:t xml:space="preserve">  </w:t>
            </w:r>
            <w:r w:rsidRPr="008246A4">
              <w:rPr>
                <w:b/>
                <w:sz w:val="22"/>
                <w:szCs w:val="22"/>
              </w:rPr>
              <w:t>--</w:t>
            </w:r>
            <w:proofErr w:type="gramEnd"/>
            <w:r w:rsidRPr="008246A4">
              <w:rPr>
                <w:b/>
                <w:sz w:val="22"/>
                <w:szCs w:val="22"/>
              </w:rPr>
              <w:t xml:space="preserve">  </w:t>
            </w:r>
            <w:r w:rsidRPr="004F39D6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C24DC2" w:rsidRDefault="00C24DC2" w:rsidP="00462EB4">
            <w:pPr>
              <w:rPr>
                <w:sz w:val="22"/>
                <w:szCs w:val="22"/>
              </w:rPr>
            </w:pPr>
          </w:p>
          <w:p w:rsidR="00C24DC2" w:rsidRDefault="00C24DC2" w:rsidP="00462EB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</w:t>
            </w:r>
            <w:r>
              <w:rPr>
                <w:b/>
                <w:sz w:val="22"/>
                <w:szCs w:val="22"/>
              </w:rPr>
              <w:t xml:space="preserve">38:06:012801:5052 – </w:t>
            </w:r>
            <w:r w:rsidRPr="004F39D6">
              <w:rPr>
                <w:sz w:val="21"/>
                <w:szCs w:val="21"/>
              </w:rPr>
              <w:t>кадастровый номер земельного участка;</w:t>
            </w:r>
          </w:p>
          <w:p w:rsidR="00C24DC2" w:rsidRPr="006B0610" w:rsidRDefault="00C24DC2" w:rsidP="00462EB4">
            <w:pPr>
              <w:rPr>
                <w:sz w:val="22"/>
                <w:szCs w:val="22"/>
              </w:rPr>
            </w:pPr>
          </w:p>
          <w:p w:rsidR="00C24DC2" w:rsidRDefault="00C24DC2" w:rsidP="00462EB4">
            <w:pPr>
              <w:rPr>
                <w:color w:val="00B0F0"/>
                <w:sz w:val="22"/>
                <w:szCs w:val="22"/>
              </w:rPr>
            </w:pPr>
            <w:r w:rsidRPr="00607DCB"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r w:rsidRPr="00607DCB"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proofErr w:type="gramStart"/>
            <w:r w:rsidRPr="00F77E27">
              <w:rPr>
                <w:b/>
                <w:color w:val="0070C0"/>
                <w:sz w:val="22"/>
                <w:szCs w:val="22"/>
              </w:rPr>
              <w:t>38:06:112801</w:t>
            </w:r>
            <w:r>
              <w:rPr>
                <w:b/>
                <w:color w:val="00B0F0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00B0F0"/>
                <w:sz w:val="22"/>
                <w:szCs w:val="22"/>
              </w:rPr>
              <w:t xml:space="preserve"> </w:t>
            </w:r>
            <w:r w:rsidRPr="00002B4F">
              <w:rPr>
                <w:sz w:val="22"/>
                <w:szCs w:val="22"/>
              </w:rPr>
              <w:t>–</w:t>
            </w:r>
            <w:proofErr w:type="gramEnd"/>
            <w:r w:rsidRPr="00002B4F">
              <w:rPr>
                <w:sz w:val="22"/>
                <w:szCs w:val="22"/>
              </w:rPr>
              <w:t xml:space="preserve"> </w:t>
            </w:r>
            <w:r w:rsidRPr="00F77E27">
              <w:rPr>
                <w:color w:val="000000" w:themeColor="text1"/>
                <w:sz w:val="21"/>
                <w:szCs w:val="21"/>
              </w:rPr>
              <w:t>номер кадастрового квартала</w:t>
            </w:r>
            <w:r>
              <w:rPr>
                <w:color w:val="00B0F0"/>
                <w:sz w:val="22"/>
                <w:szCs w:val="22"/>
              </w:rPr>
              <w:t xml:space="preserve"> </w:t>
            </w:r>
          </w:p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Default="00C24DC2" w:rsidP="00462EB4"/>
          <w:p w:rsidR="00C24DC2" w:rsidRPr="004C2A63" w:rsidRDefault="00C24DC2" w:rsidP="00462EB4"/>
        </w:tc>
      </w:tr>
    </w:tbl>
    <w:p w:rsidR="00C24DC2" w:rsidRPr="00A118A7" w:rsidRDefault="00C24DC2" w:rsidP="00C24DC2">
      <w:pPr>
        <w:rPr>
          <w:sz w:val="8"/>
          <w:szCs w:val="8"/>
        </w:rPr>
      </w:pPr>
    </w:p>
    <w:p w:rsidR="00C24DC2" w:rsidRDefault="00C24DC2" w:rsidP="008A5278">
      <w:pPr>
        <w:shd w:val="clear" w:color="auto" w:fill="FFFFFF"/>
        <w:jc w:val="both"/>
        <w:rPr>
          <w:sz w:val="28"/>
          <w:szCs w:val="28"/>
        </w:rPr>
      </w:pPr>
      <w:bookmarkStart w:id="0" w:name="_GoBack"/>
      <w:bookmarkEnd w:id="0"/>
    </w:p>
    <w:sectPr w:rsidR="00C24DC2" w:rsidSect="006C137E">
      <w:footerReference w:type="even" r:id="rId15"/>
      <w:footerReference w:type="default" r:id="rId16"/>
      <w:pgSz w:w="11906" w:h="16838" w:code="9"/>
      <w:pgMar w:top="426" w:right="1113" w:bottom="1134" w:left="1134" w:header="709" w:footer="709" w:gutter="0"/>
      <w:pgNumType w:start="1"/>
      <w:cols w:space="39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5278" w:rsidRDefault="008A5278">
      <w:r>
        <w:separator/>
      </w:r>
    </w:p>
  </w:endnote>
  <w:endnote w:type="continuationSeparator" w:id="0">
    <w:p w:rsidR="008A5278" w:rsidRDefault="008A52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5278" w:rsidRDefault="008A5278" w:rsidP="000E0AF3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8A5278" w:rsidRDefault="008A5278" w:rsidP="008D51C3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5278" w:rsidRDefault="008A5278" w:rsidP="008D51C3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5278" w:rsidRDefault="008A5278">
      <w:r>
        <w:separator/>
      </w:r>
    </w:p>
  </w:footnote>
  <w:footnote w:type="continuationSeparator" w:id="0">
    <w:p w:rsidR="008A5278" w:rsidRDefault="008A52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 w15:restartNumberingAfterBreak="0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 w15:restartNumberingAfterBreak="0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 w15:restartNumberingAfterBreak="0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 w15:restartNumberingAfterBreak="0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 w15:restartNumberingAfterBreak="0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 w15:restartNumberingAfterBreak="0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 w15:restartNumberingAfterBreak="0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 w15:restartNumberingAfterBreak="0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1" w15:restartNumberingAfterBreak="0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 w15:restartNumberingAfterBreak="0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 w15:restartNumberingAfterBreak="0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 w15:restartNumberingAfterBreak="0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6" w15:restartNumberingAfterBreak="0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7" w15:restartNumberingAfterBreak="0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8" w15:restartNumberingAfterBreak="0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9" w15:restartNumberingAfterBreak="0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1" w15:restartNumberingAfterBreak="0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 w15:restartNumberingAfterBreak="0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3" w15:restartNumberingAfterBreak="0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4" w15:restartNumberingAfterBreak="0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5" w15:restartNumberingAfterBreak="0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7" w15:restartNumberingAfterBreak="0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8" w15:restartNumberingAfterBreak="0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9" w15:restartNumberingAfterBreak="0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0" w15:restartNumberingAfterBreak="0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1" w15:restartNumberingAfterBreak="0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2" w15:restartNumberingAfterBreak="0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 w15:restartNumberingAfterBreak="0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25"/>
  </w:num>
  <w:num w:numId="2">
    <w:abstractNumId w:val="21"/>
  </w:num>
  <w:num w:numId="3">
    <w:abstractNumId w:val="30"/>
  </w:num>
  <w:num w:numId="4">
    <w:abstractNumId w:val="13"/>
  </w:num>
  <w:num w:numId="5">
    <w:abstractNumId w:val="10"/>
  </w:num>
  <w:num w:numId="6">
    <w:abstractNumId w:val="20"/>
  </w:num>
  <w:num w:numId="7">
    <w:abstractNumId w:val="14"/>
  </w:num>
  <w:num w:numId="8">
    <w:abstractNumId w:val="32"/>
  </w:num>
  <w:num w:numId="9">
    <w:abstractNumId w:val="6"/>
  </w:num>
  <w:num w:numId="10">
    <w:abstractNumId w:val="1"/>
  </w:num>
  <w:num w:numId="11">
    <w:abstractNumId w:val="11"/>
  </w:num>
  <w:num w:numId="12">
    <w:abstractNumId w:val="23"/>
  </w:num>
  <w:num w:numId="13">
    <w:abstractNumId w:val="18"/>
  </w:num>
  <w:num w:numId="14">
    <w:abstractNumId w:val="24"/>
  </w:num>
  <w:num w:numId="15">
    <w:abstractNumId w:val="4"/>
  </w:num>
  <w:num w:numId="16">
    <w:abstractNumId w:val="27"/>
  </w:num>
  <w:num w:numId="17">
    <w:abstractNumId w:val="0"/>
  </w:num>
  <w:num w:numId="18">
    <w:abstractNumId w:val="31"/>
  </w:num>
  <w:num w:numId="19">
    <w:abstractNumId w:val="8"/>
  </w:num>
  <w:num w:numId="20">
    <w:abstractNumId w:val="3"/>
  </w:num>
  <w:num w:numId="21">
    <w:abstractNumId w:val="29"/>
  </w:num>
  <w:num w:numId="22">
    <w:abstractNumId w:val="9"/>
  </w:num>
  <w:num w:numId="23">
    <w:abstractNumId w:val="26"/>
  </w:num>
  <w:num w:numId="24">
    <w:abstractNumId w:val="16"/>
  </w:num>
  <w:num w:numId="25">
    <w:abstractNumId w:val="2"/>
  </w:num>
  <w:num w:numId="26">
    <w:abstractNumId w:val="17"/>
  </w:num>
  <w:num w:numId="27">
    <w:abstractNumId w:val="33"/>
  </w:num>
  <w:num w:numId="28">
    <w:abstractNumId w:val="22"/>
  </w:num>
  <w:num w:numId="29">
    <w:abstractNumId w:val="28"/>
  </w:num>
  <w:num w:numId="30">
    <w:abstractNumId w:val="12"/>
  </w:num>
  <w:num w:numId="31">
    <w:abstractNumId w:val="5"/>
  </w:num>
  <w:num w:numId="32">
    <w:abstractNumId w:val="7"/>
  </w:num>
  <w:num w:numId="33">
    <w:abstractNumId w:val="19"/>
  </w:num>
  <w:num w:numId="3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displayVerticalDrawingGridEvery w:val="2"/>
  <w:characterSpacingControl w:val="doNotCompress"/>
  <w:hdrShapeDefaults>
    <o:shapedefaults v:ext="edit" spidmax="25601">
      <o:colormenu v:ext="edit" fillcolor="none [3212]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7B10"/>
    <w:rsid w:val="00020766"/>
    <w:rsid w:val="00042F3B"/>
    <w:rsid w:val="00067922"/>
    <w:rsid w:val="0007437B"/>
    <w:rsid w:val="000C1836"/>
    <w:rsid w:val="000C6E39"/>
    <w:rsid w:val="000D59F8"/>
    <w:rsid w:val="000E0AF3"/>
    <w:rsid w:val="000E54D2"/>
    <w:rsid w:val="000E56A9"/>
    <w:rsid w:val="000E6177"/>
    <w:rsid w:val="001200D0"/>
    <w:rsid w:val="00122D6B"/>
    <w:rsid w:val="00126438"/>
    <w:rsid w:val="001556B0"/>
    <w:rsid w:val="0015647B"/>
    <w:rsid w:val="00170DEB"/>
    <w:rsid w:val="001A6411"/>
    <w:rsid w:val="001A7A22"/>
    <w:rsid w:val="001C3AD5"/>
    <w:rsid w:val="001C5EFC"/>
    <w:rsid w:val="001C6FA3"/>
    <w:rsid w:val="001D1BAD"/>
    <w:rsid w:val="00202AB9"/>
    <w:rsid w:val="00235B59"/>
    <w:rsid w:val="00240B51"/>
    <w:rsid w:val="00256C72"/>
    <w:rsid w:val="002772FC"/>
    <w:rsid w:val="00281DA4"/>
    <w:rsid w:val="002A0872"/>
    <w:rsid w:val="002C09BF"/>
    <w:rsid w:val="002E3FCA"/>
    <w:rsid w:val="002E69BF"/>
    <w:rsid w:val="003129C3"/>
    <w:rsid w:val="00335943"/>
    <w:rsid w:val="00335B15"/>
    <w:rsid w:val="00344870"/>
    <w:rsid w:val="003549A0"/>
    <w:rsid w:val="0036507D"/>
    <w:rsid w:val="003674A0"/>
    <w:rsid w:val="0038624B"/>
    <w:rsid w:val="003A159D"/>
    <w:rsid w:val="003A33E4"/>
    <w:rsid w:val="003C627B"/>
    <w:rsid w:val="003F3DBA"/>
    <w:rsid w:val="003F7F20"/>
    <w:rsid w:val="0040456D"/>
    <w:rsid w:val="004179A5"/>
    <w:rsid w:val="00432044"/>
    <w:rsid w:val="004674CC"/>
    <w:rsid w:val="004951A1"/>
    <w:rsid w:val="004C2A63"/>
    <w:rsid w:val="0052778D"/>
    <w:rsid w:val="0054169C"/>
    <w:rsid w:val="005637F9"/>
    <w:rsid w:val="00563CC4"/>
    <w:rsid w:val="00576B2C"/>
    <w:rsid w:val="00583DAE"/>
    <w:rsid w:val="00587CD3"/>
    <w:rsid w:val="00596163"/>
    <w:rsid w:val="005B4876"/>
    <w:rsid w:val="005B77DD"/>
    <w:rsid w:val="005C63C5"/>
    <w:rsid w:val="005D6991"/>
    <w:rsid w:val="005E70D4"/>
    <w:rsid w:val="00606548"/>
    <w:rsid w:val="006151C2"/>
    <w:rsid w:val="006731FF"/>
    <w:rsid w:val="00693753"/>
    <w:rsid w:val="006A0AC3"/>
    <w:rsid w:val="006A16E6"/>
    <w:rsid w:val="006A3DD5"/>
    <w:rsid w:val="006A750A"/>
    <w:rsid w:val="006B4448"/>
    <w:rsid w:val="006B787C"/>
    <w:rsid w:val="006B7EAA"/>
    <w:rsid w:val="006C137E"/>
    <w:rsid w:val="006C1AA7"/>
    <w:rsid w:val="006E5C6A"/>
    <w:rsid w:val="0071241E"/>
    <w:rsid w:val="00724B44"/>
    <w:rsid w:val="00730B45"/>
    <w:rsid w:val="00732DEE"/>
    <w:rsid w:val="007915B4"/>
    <w:rsid w:val="007B1A3F"/>
    <w:rsid w:val="007B21FA"/>
    <w:rsid w:val="007D4C30"/>
    <w:rsid w:val="007E1B10"/>
    <w:rsid w:val="00835B1C"/>
    <w:rsid w:val="00836A1B"/>
    <w:rsid w:val="00884030"/>
    <w:rsid w:val="008A19AA"/>
    <w:rsid w:val="008A5278"/>
    <w:rsid w:val="008B4695"/>
    <w:rsid w:val="008D51C3"/>
    <w:rsid w:val="00912984"/>
    <w:rsid w:val="00914FCC"/>
    <w:rsid w:val="00920541"/>
    <w:rsid w:val="0092436B"/>
    <w:rsid w:val="00926792"/>
    <w:rsid w:val="009543C0"/>
    <w:rsid w:val="009922D3"/>
    <w:rsid w:val="0099366D"/>
    <w:rsid w:val="009A0C27"/>
    <w:rsid w:val="009A26F8"/>
    <w:rsid w:val="009E4B76"/>
    <w:rsid w:val="009F3C61"/>
    <w:rsid w:val="00A032C8"/>
    <w:rsid w:val="00A118A7"/>
    <w:rsid w:val="00A44A87"/>
    <w:rsid w:val="00A5565F"/>
    <w:rsid w:val="00A6292B"/>
    <w:rsid w:val="00AC58E2"/>
    <w:rsid w:val="00AD0B32"/>
    <w:rsid w:val="00B015CE"/>
    <w:rsid w:val="00B04E98"/>
    <w:rsid w:val="00B31482"/>
    <w:rsid w:val="00B4125C"/>
    <w:rsid w:val="00B443F2"/>
    <w:rsid w:val="00B517EC"/>
    <w:rsid w:val="00B52667"/>
    <w:rsid w:val="00B5433D"/>
    <w:rsid w:val="00B87B10"/>
    <w:rsid w:val="00B90700"/>
    <w:rsid w:val="00BA0046"/>
    <w:rsid w:val="00BA5C53"/>
    <w:rsid w:val="00BC234A"/>
    <w:rsid w:val="00BD188A"/>
    <w:rsid w:val="00BE1C64"/>
    <w:rsid w:val="00BF382A"/>
    <w:rsid w:val="00C03AC4"/>
    <w:rsid w:val="00C24DC2"/>
    <w:rsid w:val="00C30323"/>
    <w:rsid w:val="00C54B37"/>
    <w:rsid w:val="00C826C4"/>
    <w:rsid w:val="00C924DD"/>
    <w:rsid w:val="00CB4A64"/>
    <w:rsid w:val="00CB7982"/>
    <w:rsid w:val="00CB7D92"/>
    <w:rsid w:val="00CC4C2B"/>
    <w:rsid w:val="00CF75EF"/>
    <w:rsid w:val="00D00B35"/>
    <w:rsid w:val="00D15297"/>
    <w:rsid w:val="00D31A86"/>
    <w:rsid w:val="00D42EF9"/>
    <w:rsid w:val="00D4425F"/>
    <w:rsid w:val="00D53C24"/>
    <w:rsid w:val="00D65BF5"/>
    <w:rsid w:val="00DA3B4D"/>
    <w:rsid w:val="00DC3827"/>
    <w:rsid w:val="00DD5325"/>
    <w:rsid w:val="00DF6A6C"/>
    <w:rsid w:val="00DF7293"/>
    <w:rsid w:val="00E24D8E"/>
    <w:rsid w:val="00E34A2D"/>
    <w:rsid w:val="00E47F16"/>
    <w:rsid w:val="00E55143"/>
    <w:rsid w:val="00E57A10"/>
    <w:rsid w:val="00E8672D"/>
    <w:rsid w:val="00EB0B42"/>
    <w:rsid w:val="00EE1FBE"/>
    <w:rsid w:val="00EE2C78"/>
    <w:rsid w:val="00EF512F"/>
    <w:rsid w:val="00F01E8A"/>
    <w:rsid w:val="00F07C00"/>
    <w:rsid w:val="00F2007C"/>
    <w:rsid w:val="00F24418"/>
    <w:rsid w:val="00F403D5"/>
    <w:rsid w:val="00F5434E"/>
    <w:rsid w:val="00F550FD"/>
    <w:rsid w:val="00F969E1"/>
    <w:rsid w:val="00FA4F14"/>
    <w:rsid w:val="00FC48B8"/>
    <w:rsid w:val="00FE3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5601">
      <o:colormenu v:ext="edit" fillcolor="none [3212]" strokecolor="none"/>
    </o:shapedefaults>
    <o:shapelayout v:ext="edit">
      <o:idmap v:ext="edit" data="1"/>
      <o:rules v:ext="edit">
        <o:r id="V:Rule1" type="connector" idref="#_x0000_s1062"/>
        <o:r id="V:Rule2" type="connector" idref="#_x0000_s1040"/>
        <o:r id="V:Rule3" type="connector" idref="#_x0000_s1052"/>
        <o:r id="V:Rule4" type="connector" idref="#_x0000_s1073"/>
        <o:r id="V:Rule5" type="connector" idref="#_x0000_s1036"/>
        <o:r id="V:Rule6" type="connector" idref="#_x0000_s1032"/>
        <o:r id="V:Rule7" type="connector" idref="#_x0000_s1038"/>
        <o:r id="V:Rule8" type="connector" idref="#_x0000_s1057"/>
        <o:r id="V:Rule9" type="connector" idref="#_x0000_s1044"/>
        <o:r id="V:Rule10" type="connector" idref="#_x0000_s1034"/>
        <o:r id="V:Rule11" type="connector" idref="#_x0000_s1054"/>
        <o:r id="V:Rule12" type="connector" idref="#_x0000_s1074"/>
        <o:r id="V:Rule13" type="connector" idref="#_x0000_s1049"/>
        <o:r id="V:Rule14" type="connector" idref="#_x0000_s1067"/>
        <o:r id="V:Rule15" type="connector" idref="#_x0000_s1071"/>
        <o:r id="V:Rule16" type="connector" idref="#_x0000_s1058"/>
        <o:r id="V:Rule17" type="connector" idref="#_x0000_s1060"/>
        <o:r id="V:Rule18" type="connector" idref="#_x0000_s1050"/>
        <o:r id="V:Rule19" type="connector" idref="#_x0000_s1065"/>
        <o:r id="V:Rule20" type="connector" idref="#_x0000_s1042"/>
        <o:r id="V:Rule21" type="connector" idref="#_x0000_s1115"/>
        <o:r id="V:Rule22" type="connector" idref="#_x0000_s1093"/>
        <o:r id="V:Rule23" type="connector" idref="#_x0000_s1105"/>
        <o:r id="V:Rule24" type="connector" idref="#_x0000_s1126"/>
        <o:r id="V:Rule25" type="connector" idref="#_x0000_s1089"/>
        <o:r id="V:Rule26" type="connector" idref="#_x0000_s1085"/>
        <o:r id="V:Rule27" type="connector" idref="#_x0000_s1091"/>
        <o:r id="V:Rule28" type="connector" idref="#_x0000_s1110"/>
        <o:r id="V:Rule29" type="connector" idref="#_x0000_s1097"/>
        <o:r id="V:Rule30" type="connector" idref="#_x0000_s1087"/>
        <o:r id="V:Rule31" type="connector" idref="#_x0000_s1107"/>
        <o:r id="V:Rule32" type="connector" idref="#_x0000_s1127"/>
        <o:r id="V:Rule33" type="connector" idref="#_x0000_s1102"/>
        <o:r id="V:Rule34" type="connector" idref="#_x0000_s1120"/>
        <o:r id="V:Rule35" type="connector" idref="#_x0000_s1124"/>
        <o:r id="V:Rule36" type="connector" idref="#_x0000_s1111"/>
        <o:r id="V:Rule37" type="connector" idref="#_x0000_s1113"/>
        <o:r id="V:Rule38" type="connector" idref="#_x0000_s1103"/>
        <o:r id="V:Rule39" type="connector" idref="#_x0000_s1118"/>
        <o:r id="V:Rule40" type="connector" idref="#_x0000_s1095"/>
        <o:r id="V:Rule41" type="connector" idref="#_x0000_s1155"/>
        <o:r id="V:Rule42" type="connector" idref="#_x0000_s1180"/>
        <o:r id="V:Rule43" type="connector" idref="#_x0000_s1140"/>
        <o:r id="V:Rule44" type="connector" idref="#_x0000_s1160"/>
        <o:r id="V:Rule45" type="connector" idref="#_x0000_s1150"/>
        <o:r id="V:Rule46" type="connector" idref="#_x0000_s1173"/>
        <o:r id="V:Rule47" type="connector" idref="#_x0000_s1177"/>
        <o:r id="V:Rule48" type="connector" idref="#_x0000_s1163"/>
        <o:r id="V:Rule49" type="connector" idref="#_x0000_s1166"/>
        <o:r id="V:Rule50" type="connector" idref="#_x0000_s1164"/>
        <o:r id="V:Rule51" type="connector" idref="#_x0000_s1168"/>
        <o:r id="V:Rule52" type="connector" idref="#_x0000_s1146"/>
        <o:r id="V:Rule53" type="connector" idref="#_x0000_s1148"/>
        <o:r id="V:Rule54" type="connector" idref="#_x0000_s1158"/>
        <o:r id="V:Rule55" type="connector" idref="#_x0000_s1138"/>
        <o:r id="V:Rule56" type="connector" idref="#_x0000_s1144"/>
        <o:r id="V:Rule57" type="connector" idref="#_x0000_s1156"/>
        <o:r id="V:Rule58" type="connector" idref="#_x0000_s1142"/>
        <o:r id="V:Rule59" type="connector" idref="#_x0000_s1179"/>
        <o:r id="V:Rule60" type="connector" idref="#_x0000_s1171"/>
      </o:rules>
    </o:shapelayout>
  </w:shapeDefaults>
  <w:decimalSymbol w:val=","/>
  <w:listSeparator w:val=";"/>
  <w15:docId w15:val="{BE2622C8-A4C8-42F3-82E2-ED6E8FD00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E69BF"/>
    <w:rPr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5B4876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rsid w:val="005B4876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DF7293"/>
  </w:style>
  <w:style w:type="table" w:styleId="a8">
    <w:name w:val="Table Grid"/>
    <w:basedOn w:val="a1"/>
    <w:rsid w:val="003129C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9">
    <w:name w:val="No Spacing"/>
    <w:uiPriority w:val="1"/>
    <w:qFormat/>
    <w:rsid w:val="006C137E"/>
    <w:rPr>
      <w:rFonts w:ascii="Calibri" w:hAnsi="Calibri"/>
      <w:sz w:val="22"/>
      <w:szCs w:val="22"/>
    </w:rPr>
  </w:style>
  <w:style w:type="paragraph" w:styleId="aa">
    <w:name w:val="Balloon Text"/>
    <w:basedOn w:val="a"/>
    <w:link w:val="ab"/>
    <w:rsid w:val="00B015CE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B015CE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unhideWhenUsed/>
    <w:rsid w:val="006E5C6A"/>
    <w:rPr>
      <w:color w:val="0000FF" w:themeColor="hyperlink"/>
      <w:u w:val="single"/>
    </w:rPr>
  </w:style>
  <w:style w:type="character" w:customStyle="1" w:styleId="a4">
    <w:name w:val="Верхний колонтитул Знак"/>
    <w:basedOn w:val="a0"/>
    <w:link w:val="a3"/>
    <w:rsid w:val="00C24DC2"/>
    <w:rPr>
      <w:sz w:val="24"/>
      <w:szCs w:val="24"/>
    </w:rPr>
  </w:style>
  <w:style w:type="character" w:customStyle="1" w:styleId="a6">
    <w:name w:val="Нижний колонтитул Знак"/>
    <w:basedOn w:val="a0"/>
    <w:link w:val="a5"/>
    <w:rsid w:val="00C24DC2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142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3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1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arkovskoe-mo.ru" TargetMode="Externa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&#1052;&#1077;&#1078;&#1077;&#1074;&#1086;&#1081;%20&#1087;&#1083;&#1072;&#1085;\&#1064;&#1072;&#1073;&#1083;&#1086;&#1085;&#1099;\&#1057;&#1093;&#1077;&#1084;&#1072;&#1050;&#1055;&#1058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3030EF-FDD0-4F4C-8A0A-919E664F41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СхемаКПТ</Template>
  <TotalTime>145</TotalTime>
  <Pages>9</Pages>
  <Words>1252</Words>
  <Characters>10907</Characters>
  <Application>Microsoft Office Word</Application>
  <DocSecurity>0</DocSecurity>
  <Lines>90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Лист № 1</vt:lpstr>
    </vt:vector>
  </TitlesOfParts>
  <Company>rnd</Company>
  <LinksUpToDate>false</LinksUpToDate>
  <CharactersWithSpaces>12135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Лист № 1</dc:title>
  <dc:creator>Пользователь</dc:creator>
  <cp:lastModifiedBy>admin</cp:lastModifiedBy>
  <cp:revision>6</cp:revision>
  <cp:lastPrinted>2020-10-30T01:51:00Z</cp:lastPrinted>
  <dcterms:created xsi:type="dcterms:W3CDTF">2020-10-15T01:53:00Z</dcterms:created>
  <dcterms:modified xsi:type="dcterms:W3CDTF">2020-10-30T02:04:00Z</dcterms:modified>
</cp:coreProperties>
</file>