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844EDE" w:rsidRPr="00385B9E" w:rsidRDefault="00844EDE" w:rsidP="00844EDE">
      <w:pPr>
        <w:ind w:left="6237"/>
        <w:rPr>
          <w:sz w:val="22"/>
          <w:szCs w:val="22"/>
        </w:rPr>
      </w:pPr>
      <w:r w:rsidRPr="00385B9E">
        <w:rPr>
          <w:sz w:val="22"/>
          <w:szCs w:val="22"/>
        </w:rPr>
        <w:t xml:space="preserve">Приложение  </w:t>
      </w:r>
      <w:r w:rsidR="00474595">
        <w:rPr>
          <w:sz w:val="22"/>
          <w:szCs w:val="22"/>
        </w:rPr>
        <w:t>2</w:t>
      </w:r>
      <w:r w:rsidRPr="00385B9E">
        <w:rPr>
          <w:sz w:val="22"/>
          <w:szCs w:val="22"/>
        </w:rPr>
        <w:t xml:space="preserve"> </w:t>
      </w:r>
    </w:p>
    <w:p w:rsidR="00844EDE" w:rsidRPr="00385B9E" w:rsidRDefault="00844EDE" w:rsidP="00277AFD">
      <w:pPr>
        <w:ind w:left="6237"/>
        <w:rPr>
          <w:sz w:val="22"/>
          <w:szCs w:val="22"/>
        </w:rPr>
      </w:pPr>
      <w:r w:rsidRPr="00385B9E">
        <w:rPr>
          <w:sz w:val="22"/>
          <w:szCs w:val="22"/>
        </w:rPr>
        <w:t xml:space="preserve">к постановлению администрации                                              </w:t>
      </w:r>
      <w:r>
        <w:rPr>
          <w:sz w:val="22"/>
          <w:szCs w:val="22"/>
        </w:rPr>
        <w:t xml:space="preserve">     </w:t>
      </w:r>
      <w:r w:rsidRPr="00385B9E">
        <w:rPr>
          <w:sz w:val="22"/>
          <w:szCs w:val="22"/>
        </w:rPr>
        <w:t xml:space="preserve">      </w:t>
      </w:r>
    </w:p>
    <w:p w:rsidR="00844EDE" w:rsidRDefault="00844EDE" w:rsidP="00277AFD">
      <w:pPr>
        <w:ind w:left="6098" w:right="-406" w:firstLine="139"/>
        <w:rPr>
          <w:sz w:val="20"/>
          <w:szCs w:val="20"/>
        </w:rPr>
      </w:pPr>
      <w:bookmarkStart w:id="0" w:name="_GoBack"/>
      <w:bookmarkEnd w:id="0"/>
      <w:r w:rsidRPr="00385B9E">
        <w:rPr>
          <w:sz w:val="22"/>
          <w:szCs w:val="22"/>
        </w:rPr>
        <w:t>от «</w:t>
      </w:r>
      <w:r w:rsidR="00277AFD">
        <w:rPr>
          <w:sz w:val="22"/>
          <w:szCs w:val="22"/>
        </w:rPr>
        <w:t>29</w:t>
      </w:r>
      <w:r w:rsidRPr="00385B9E">
        <w:rPr>
          <w:sz w:val="22"/>
          <w:szCs w:val="22"/>
        </w:rPr>
        <w:t>»</w:t>
      </w:r>
      <w:r w:rsidR="00277AFD">
        <w:rPr>
          <w:sz w:val="22"/>
          <w:szCs w:val="22"/>
        </w:rPr>
        <w:t xml:space="preserve"> июля </w:t>
      </w:r>
      <w:r w:rsidRPr="00385B9E">
        <w:rPr>
          <w:sz w:val="22"/>
          <w:szCs w:val="22"/>
        </w:rPr>
        <w:t>202</w:t>
      </w:r>
      <w:r w:rsidR="00474595">
        <w:rPr>
          <w:sz w:val="22"/>
          <w:szCs w:val="22"/>
        </w:rPr>
        <w:t>2</w:t>
      </w:r>
      <w:r w:rsidRPr="00385B9E">
        <w:rPr>
          <w:sz w:val="22"/>
          <w:szCs w:val="22"/>
        </w:rPr>
        <w:t xml:space="preserve"> г</w:t>
      </w:r>
      <w:r w:rsidR="00277AFD">
        <w:rPr>
          <w:sz w:val="22"/>
          <w:szCs w:val="22"/>
        </w:rPr>
        <w:t>ода</w:t>
      </w:r>
      <w:r w:rsidRPr="00385B9E">
        <w:rPr>
          <w:sz w:val="22"/>
          <w:szCs w:val="22"/>
        </w:rPr>
        <w:t xml:space="preserve"> №</w:t>
      </w:r>
      <w:r w:rsidR="00277AFD">
        <w:rPr>
          <w:sz w:val="22"/>
          <w:szCs w:val="22"/>
        </w:rPr>
        <w:t>741</w:t>
      </w:r>
    </w:p>
    <w:p w:rsidR="00844EDE" w:rsidRDefault="00844EDE" w:rsidP="00844EDE">
      <w:pPr>
        <w:ind w:left="1985" w:right="-406"/>
        <w:jc w:val="right"/>
        <w:rPr>
          <w:sz w:val="20"/>
          <w:szCs w:val="20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277AFD" w:rsidRDefault="00277AFD" w:rsidP="00C826C4">
      <w:pPr>
        <w:ind w:left="1985"/>
        <w:rPr>
          <w:sz w:val="20"/>
          <w:szCs w:val="20"/>
          <w:u w:val="single"/>
        </w:rPr>
      </w:pPr>
    </w:p>
    <w:p w:rsidR="00277AFD" w:rsidRDefault="00277AFD" w:rsidP="00C826C4">
      <w:pPr>
        <w:ind w:left="1985"/>
        <w:rPr>
          <w:sz w:val="20"/>
          <w:szCs w:val="20"/>
          <w:u w:val="single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844EDE" w:rsidRDefault="00844EDE" w:rsidP="00844EDE">
      <w:pPr>
        <w:pStyle w:val="a9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 РАСПОЛОЖЕНИЯ  ГРАНИЦ  ПУБЛИЧНОГО СЕРВИТУТА</w:t>
      </w: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1B2856" w:rsidRDefault="005E14C6" w:rsidP="00315BD2">
            <w:pPr>
              <w:spacing w:line="240" w:lineRule="atLeast"/>
              <w:rPr>
                <w:sz w:val="22"/>
                <w:szCs w:val="22"/>
                <w:u w:val="single"/>
              </w:rPr>
            </w:pPr>
            <w:r w:rsidRPr="001B2856">
              <w:rPr>
                <w:sz w:val="22"/>
                <w:szCs w:val="22"/>
              </w:rPr>
              <w:t xml:space="preserve">Площадь испрашиваемого публичного сервитута  </w:t>
            </w:r>
            <w:r w:rsidRPr="001B2856">
              <w:rPr>
                <w:sz w:val="22"/>
                <w:szCs w:val="22"/>
                <w:u w:val="single"/>
              </w:rPr>
              <w:t xml:space="preserve">118 </w:t>
            </w:r>
            <w:r w:rsidRPr="001B2856">
              <w:rPr>
                <w:sz w:val="22"/>
                <w:szCs w:val="22"/>
              </w:rPr>
              <w:t xml:space="preserve"> кв. м, в том числе: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002049" w:rsidRDefault="005E14C6" w:rsidP="004C71DD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</w:t>
            </w:r>
            <w:r w:rsidR="00CB44AB" w:rsidRPr="00002049">
              <w:rPr>
                <w:sz w:val="22"/>
                <w:szCs w:val="22"/>
              </w:rPr>
              <w:t>010701:4825</w:t>
            </w:r>
            <w:r w:rsidRPr="00002049">
              <w:rPr>
                <w:sz w:val="22"/>
                <w:szCs w:val="22"/>
              </w:rPr>
              <w:t xml:space="preserve"> -</w:t>
            </w:r>
            <w:r w:rsidR="00C10F56">
              <w:rPr>
                <w:sz w:val="22"/>
                <w:szCs w:val="22"/>
              </w:rPr>
              <w:t xml:space="preserve"> 10</w:t>
            </w:r>
            <w:r w:rsidR="004C71DD">
              <w:rPr>
                <w:sz w:val="22"/>
                <w:szCs w:val="22"/>
              </w:rPr>
              <w:t>8</w:t>
            </w:r>
            <w:r w:rsidRPr="00002049">
              <w:rPr>
                <w:sz w:val="22"/>
                <w:szCs w:val="22"/>
              </w:rPr>
              <w:t xml:space="preserve"> кв. м</w:t>
            </w:r>
            <w:r w:rsidR="00002049" w:rsidRPr="00002049">
              <w:rPr>
                <w:sz w:val="22"/>
                <w:szCs w:val="22"/>
              </w:rPr>
              <w:t>,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002049" w:rsidRDefault="005E14C6" w:rsidP="00CB44AB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</w:t>
            </w:r>
            <w:r w:rsidR="00CB44AB" w:rsidRPr="00002049">
              <w:rPr>
                <w:sz w:val="22"/>
                <w:szCs w:val="22"/>
              </w:rPr>
              <w:t>100922</w:t>
            </w:r>
            <w:r w:rsidRPr="00002049">
              <w:rPr>
                <w:sz w:val="22"/>
                <w:szCs w:val="22"/>
              </w:rPr>
              <w:t>:</w:t>
            </w:r>
            <w:r w:rsidR="00CB44AB" w:rsidRPr="00002049">
              <w:rPr>
                <w:sz w:val="22"/>
                <w:szCs w:val="22"/>
              </w:rPr>
              <w:t>4958</w:t>
            </w:r>
            <w:r w:rsidRPr="00002049">
              <w:rPr>
                <w:sz w:val="22"/>
                <w:szCs w:val="22"/>
              </w:rPr>
              <w:t xml:space="preserve"> -</w:t>
            </w:r>
            <w:r w:rsidR="00C10F56">
              <w:rPr>
                <w:sz w:val="22"/>
                <w:szCs w:val="22"/>
              </w:rPr>
              <w:t xml:space="preserve"> 4</w:t>
            </w:r>
            <w:r w:rsidRPr="00002049">
              <w:rPr>
                <w:sz w:val="22"/>
                <w:szCs w:val="22"/>
              </w:rPr>
              <w:t xml:space="preserve"> кв. м</w:t>
            </w:r>
            <w:r w:rsidR="00002049" w:rsidRPr="00002049">
              <w:rPr>
                <w:sz w:val="22"/>
                <w:szCs w:val="22"/>
              </w:rPr>
              <w:t>,</w:t>
            </w:r>
          </w:p>
        </w:tc>
      </w:tr>
      <w:tr w:rsidR="00CB44AB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B44AB" w:rsidRPr="00002049" w:rsidRDefault="00CB44AB" w:rsidP="00CB44AB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38:06:010701:4798 -</w:t>
            </w:r>
            <w:r w:rsidR="00C10F56">
              <w:rPr>
                <w:sz w:val="22"/>
                <w:szCs w:val="22"/>
              </w:rPr>
              <w:t xml:space="preserve"> 1</w:t>
            </w:r>
            <w:r w:rsidRPr="00002049">
              <w:rPr>
                <w:sz w:val="22"/>
                <w:szCs w:val="22"/>
              </w:rPr>
              <w:t xml:space="preserve"> кв. м</w:t>
            </w:r>
          </w:p>
        </w:tc>
      </w:tr>
      <w:tr w:rsidR="00CB44AB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B44AB" w:rsidRPr="00002049" w:rsidRDefault="00002049" w:rsidP="000411E7">
            <w:pPr>
              <w:spacing w:line="240" w:lineRule="atLeast"/>
              <w:rPr>
                <w:sz w:val="22"/>
                <w:szCs w:val="22"/>
                <w:highlight w:val="yellow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неразграниченных землях -</w:t>
            </w:r>
            <w:r w:rsidR="00C10F56">
              <w:rPr>
                <w:sz w:val="22"/>
                <w:szCs w:val="22"/>
              </w:rPr>
              <w:t xml:space="preserve"> 5</w:t>
            </w:r>
            <w:r w:rsidRPr="00002049">
              <w:rPr>
                <w:sz w:val="22"/>
                <w:szCs w:val="22"/>
              </w:rPr>
              <w:t xml:space="preserve"> кв. м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  <w:lang w:val="en-US"/>
              </w:rPr>
            </w:pPr>
            <w:r w:rsidRPr="001B2856">
              <w:rPr>
                <w:sz w:val="22"/>
                <w:szCs w:val="22"/>
              </w:rPr>
              <w:t>Координаты, м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vMerge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  <w:lang w:val="en-US"/>
              </w:rPr>
            </w:pPr>
            <w:r w:rsidRPr="001B2856">
              <w:rPr>
                <w:sz w:val="22"/>
                <w:szCs w:val="22"/>
                <w:lang w:val="en-US"/>
              </w:rPr>
              <w:t>Y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3328011.31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3328011.30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3327786.97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3327786.97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3327593.25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3327593.24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</w:t>
            </w:r>
            <w:r w:rsidR="008A795B" w:rsidRPr="001B2856">
              <w:rPr>
                <w:color w:val="000000"/>
                <w:sz w:val="22"/>
                <w:szCs w:val="22"/>
              </w:rPr>
              <w:t>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3327607.68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3327613.12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3327613.14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3327608.74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3327608.01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3327401.61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378810.60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3327401.67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378810.28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378735.89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3327383.79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378734.89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3327383.73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</w:t>
            </w:r>
            <w:r w:rsidR="008A795B" w:rsidRPr="001B2856">
              <w:rPr>
                <w:color w:val="000000"/>
                <w:sz w:val="22"/>
                <w:szCs w:val="22"/>
              </w:rPr>
              <w:t>35.16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н27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378733.38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3327530.35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н28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378733.80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3327529.45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н29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378738.12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3327531.03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н30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378737.87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3327535.98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н31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378736.87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3327535.92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н32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378737.10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3327532.09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н27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378733.38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3327530.35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15BD2" w:rsidRPr="001B2856">
              <w:rPr>
                <w:sz w:val="22"/>
                <w:szCs w:val="22"/>
              </w:rPr>
              <w:t>33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3327503.59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378686.40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3327505.66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378685.93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3327506.55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3327504.47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3327503.59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378648.90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3327562.97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378653.65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3327565.45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378653.19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3327566.34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8A795B" w:rsidRPr="001B2856">
              <w:rPr>
                <w:color w:val="000000"/>
                <w:sz w:val="22"/>
                <w:szCs w:val="22"/>
              </w:rPr>
              <w:t>78648.44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3327563.85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378648.90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3327562.97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378732.21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3327606.95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</w:t>
            </w:r>
            <w:r w:rsidR="00B00F5D" w:rsidRPr="001B2856">
              <w:rPr>
                <w:color w:val="000000"/>
                <w:sz w:val="22"/>
                <w:szCs w:val="22"/>
              </w:rPr>
              <w:t>8.19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3327604.94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3327604.05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3327606.06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378732.21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3327606.95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378737.73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3327608.41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378741.92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3327608.63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3327609.63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3327609.40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378737.73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3327608.41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3327608.32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3327613.59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3327613.61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378746.87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3327698.72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378749.85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3327698.72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3327954.63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3327954.62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н64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</w:t>
            </w:r>
            <w:r w:rsidR="00B00F5D" w:rsidRPr="001B2856">
              <w:rPr>
                <w:color w:val="000000"/>
                <w:sz w:val="22"/>
                <w:szCs w:val="22"/>
              </w:rPr>
              <w:t>816.26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3327892.65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3327892.64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3327861.72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3327861.71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3327862.71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3327831.03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378816.32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3327831.02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:ЗУ1(19)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3327819.59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3327819.58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A0080B" w:rsidRPr="001B2856">
              <w:rPr>
                <w:sz w:val="22"/>
                <w:szCs w:val="22"/>
              </w:rPr>
              <w:t>80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3327770.28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3327770.26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B00F5D" w:rsidRPr="001B2856">
              <w:rPr>
                <w:color w:val="000000"/>
                <w:sz w:val="22"/>
                <w:szCs w:val="22"/>
              </w:rPr>
              <w:t>78814.64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3327750.29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3327750.28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3327731.68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3327730.68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3327730.66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3327731.66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</w:t>
            </w:r>
            <w:r w:rsidR="00B00F5D" w:rsidRPr="001B2856">
              <w:rPr>
                <w:color w:val="000000"/>
                <w:sz w:val="22"/>
                <w:szCs w:val="22"/>
              </w:rPr>
              <w:t>68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  <w:r w:rsidR="00A0080B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3327702.15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  <w:r w:rsidR="000253E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</w:t>
            </w:r>
            <w:r w:rsidR="00C0477D" w:rsidRPr="001B2856">
              <w:rPr>
                <w:color w:val="000000"/>
                <w:sz w:val="22"/>
                <w:szCs w:val="22"/>
              </w:rPr>
              <w:t>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3327682.00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0253E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</w:t>
            </w:r>
            <w:r w:rsidR="000253E4" w:rsidRPr="001B2856">
              <w:rPr>
                <w:sz w:val="22"/>
                <w:szCs w:val="22"/>
              </w:rPr>
              <w:t>97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3327661.88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3327661.86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</w:t>
            </w:r>
            <w:r w:rsidR="00C0477D" w:rsidRPr="001B2856">
              <w:rPr>
                <w:color w:val="000000"/>
                <w:sz w:val="22"/>
                <w:szCs w:val="22"/>
              </w:rPr>
              <w:t>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A0080B" w:rsidRPr="001B2856">
              <w:rPr>
                <w:sz w:val="22"/>
                <w:szCs w:val="22"/>
              </w:rPr>
              <w:t>10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3327568.16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C0477D" w:rsidRPr="001B2856">
              <w:rPr>
                <w:color w:val="000000"/>
                <w:sz w:val="22"/>
                <w:szCs w:val="22"/>
              </w:rPr>
              <w:t>327568.16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3327548.28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3327548.28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:ЗУ1(29)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378812.8</w:t>
            </w:r>
            <w:r w:rsidR="00C0477D" w:rsidRPr="001B28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3327528.20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3327528.20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3327508.06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3327508.06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</w:t>
            </w:r>
            <w:r w:rsidR="00C0477D" w:rsidRPr="001B2856">
              <w:rPr>
                <w:color w:val="000000"/>
                <w:sz w:val="22"/>
                <w:szCs w:val="22"/>
              </w:rPr>
              <w:t>.06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3327488.14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3327488.14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</w:t>
            </w:r>
            <w:r w:rsidR="00C0477D" w:rsidRPr="001B2856">
              <w:rPr>
                <w:color w:val="000000"/>
                <w:sz w:val="22"/>
                <w:szCs w:val="22"/>
              </w:rPr>
              <w:t>7468.18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3327468.18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3327448.25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3327448.25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:ЗУ1(34)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3327428.24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3327428.24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3327564.12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3327564.1</w:t>
            </w:r>
            <w:r w:rsidR="00C0477D" w:rsidRPr="001B2856">
              <w:rPr>
                <w:color w:val="000000"/>
                <w:sz w:val="22"/>
                <w:szCs w:val="22"/>
              </w:rPr>
              <w:t>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378780.62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378780.61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3327985.45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</w:t>
            </w:r>
            <w:r w:rsidR="00C0477D" w:rsidRPr="001B2856">
              <w:rPr>
                <w:color w:val="000000"/>
                <w:sz w:val="22"/>
                <w:szCs w:val="22"/>
              </w:rPr>
              <w:t>85.45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3327986.45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3327986.45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3327985.45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3327924.59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3327924.59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:ЗУ1(39)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н157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378824.44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3327637.04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н158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378824.67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3327638.01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н159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378823.69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3327638.24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н160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378823.46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3327637.27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н157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378824.44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3327637.04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378820.65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378820.62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3327397.79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3327397.77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378744.66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3327359.36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3327358.45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3327358.89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378744.66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3327359.36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</w:t>
            </w:r>
            <w:r w:rsidR="00C0477D" w:rsidRPr="001B2856">
              <w:rPr>
                <w:color w:val="000000"/>
                <w:sz w:val="22"/>
                <w:szCs w:val="22"/>
              </w:rPr>
              <w:t>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3327410.10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3327411.10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3327411.11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н17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3327437.87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378736.76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3327437.85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3327450.89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3327450.88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3327481.79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3327481.78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3327512.92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87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3327512.90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88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92384" w:rsidRPr="001B2856">
              <w:rPr>
                <w:sz w:val="22"/>
                <w:szCs w:val="22"/>
              </w:rPr>
              <w:t>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3327524.94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3327524.50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378721.46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3327523.60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378722.36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3327524.04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92384" w:rsidRPr="001B2856">
              <w:rPr>
                <w:sz w:val="22"/>
                <w:szCs w:val="22"/>
              </w:rPr>
              <w:t>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3327524.94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378702.29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3327514.91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378701.40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378701.86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56558C" w:rsidRPr="001B2856">
              <w:rPr>
                <w:color w:val="000000"/>
                <w:sz w:val="22"/>
                <w:szCs w:val="22"/>
              </w:rPr>
              <w:t>78702.75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3327514.02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378702.29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3327514.91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:ЗУ1(49)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н197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378685.76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3327491.94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н198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378685.55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3327492.92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н199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378684.57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3327492.70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9238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н200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378684.78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3327491.73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н197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378685.76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3327491.94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378665.83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3327572.91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378664.94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3327571.57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378666.29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378665.83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3327572.91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378682.50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3327581.00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378682.07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3327580.57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</w:t>
            </w:r>
            <w:r w:rsidR="0056558C" w:rsidRPr="001B2856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3327581.46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н21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378698.17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3327589.65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378698.63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3327588.76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3327589.22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3327590.11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378715.70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3327598.63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378714.81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</w:t>
            </w:r>
            <w:r w:rsidR="0056558C" w:rsidRPr="001B2856">
              <w:rPr>
                <w:color w:val="000000"/>
                <w:sz w:val="22"/>
                <w:szCs w:val="22"/>
              </w:rPr>
              <w:t>715.27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3327597.29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3327597.74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378715.70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3327598.63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3327640.80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3327640.82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3327663.01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3327663.03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:ЗУ1(56)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27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3327683.20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28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3327682.20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3327682.18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1B2856" w:rsidRDefault="005E14C6" w:rsidP="009B7547">
            <w:pPr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Система координат МСК-38, зона 3</w:t>
            </w:r>
          </w:p>
        </w:tc>
      </w:tr>
    </w:tbl>
    <w:p w:rsidR="00344870" w:rsidRPr="00F24418" w:rsidRDefault="00344870" w:rsidP="00C826C4">
      <w:pPr>
        <w:jc w:val="center"/>
      </w:pP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sz w:val="8"/>
          <w:szCs w:val="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364"/>
      </w:tblGrid>
      <w:tr w:rsidR="00844EDE" w:rsidRPr="00F75AC7" w:rsidTr="009B7547">
        <w:trPr>
          <w:trHeight w:val="448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44EDE" w:rsidRPr="00F75AC7" w:rsidRDefault="00844EDE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F75AC7">
              <w:rPr>
                <w:sz w:val="22"/>
                <w:szCs w:val="22"/>
              </w:rPr>
              <w:t>Площадь, кв.м.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844EDE" w:rsidRPr="00F75AC7" w:rsidRDefault="00844EDE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F75AC7">
              <w:rPr>
                <w:sz w:val="22"/>
                <w:szCs w:val="22"/>
              </w:rPr>
              <w:t>Цель установления публичного сервитута</w:t>
            </w:r>
          </w:p>
        </w:tc>
      </w:tr>
      <w:tr w:rsidR="00844EDE" w:rsidRPr="00F75AC7" w:rsidTr="009B7547">
        <w:trPr>
          <w:trHeight w:val="623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44EDE" w:rsidRPr="00F75AC7" w:rsidRDefault="00042534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844EDE" w:rsidRPr="003B2441" w:rsidRDefault="000D4187" w:rsidP="003B2441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3B2441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размещения</w:t>
            </w:r>
            <w:r w:rsidRPr="003B24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 электросетевого хозяйства</w:t>
            </w:r>
          </w:p>
        </w:tc>
      </w:tr>
    </w:tbl>
    <w:p w:rsidR="008A19AA" w:rsidRDefault="008A19AA" w:rsidP="002E69BF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1D110D" w:rsidRDefault="001D110D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D110D" w:rsidRDefault="001D110D" w:rsidP="00844EDE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:rsidR="00ED3B7C" w:rsidRDefault="00277AFD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50" type="#_x0000_t202" style="position:absolute;left:0;text-align:left;margin-left:31.4pt;margin-top:80.25pt;width:28.95pt;height:16.55pt;z-index:251800576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2" type="#_x0000_t202" style="position:absolute;left:0;text-align:left;margin-left:2.65pt;margin-top:86.75pt;width:57.7pt;height:39.4pt;z-index:251726848" filled="f">
                  <v:textbox style="mso-next-textbox:#_x0000_s1242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4" type="#_x0000_t202" style="position:absolute;left:0;text-align:left;margin-left:121.2pt;margin-top:90.9pt;width:58.45pt;height:31.3pt;z-index:251728896" filled="f">
                  <v:textbox style="mso-next-textbox:#_x0000_s1244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1" type="#_x0000_t202" style="position:absolute;left:0;text-align:left;margin-left:60.25pt;margin-top:86.85pt;width:65.35pt;height:34.85pt;z-index:251725824" filled="f">
                  <v:textbox style="mso-next-textbox:#_x0000_s1241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8" type="#_x0000_t202" style="position:absolute;left:0;text-align:left;margin-left:126.8pt;margin-top:149.95pt;width:25.8pt;height:16.55pt;z-index:251798528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3" type="#_x0000_t202" style="position:absolute;left:0;text-align:left;margin-left:76.75pt;margin-top:115.45pt;width:75.75pt;height:51.7pt;z-index:251727872" filled="f">
                  <v:textbox style="mso-next-textbox:#_x0000_s1243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7" type="#_x0000_t202" style="position:absolute;left:0;text-align:left;margin-left:226.15pt;margin-top:90.95pt;width:68.15pt;height:35.25pt;z-index:251721728" filled="f">
                  <v:textbox style="mso-next-textbox:#_x0000_s1237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9" type="#_x0000_t202" style="position:absolute;left:0;text-align:left;margin-left:266.9pt;margin-top:90.85pt;width:27.3pt;height:16.55pt;z-index:251799552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1" type="#_x0000_t202" style="position:absolute;left:0;text-align:left;margin-left:176.2pt;margin-top:167.8pt;width:29.85pt;height:16.55pt;z-index:251801600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2" type="#_x0000_t202" style="position:absolute;left:0;text-align:left;margin-left:204.25pt;margin-top:84.95pt;width:31.8pt;height:16.55pt;z-index:251802624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3" type="#_x0000_t202" style="position:absolute;left:0;text-align:left;margin-left:244.75pt;margin-top:37.2pt;width:22.05pt;height:16.55pt;z-index:251803648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4" type="#_x0000_t202" style="position:absolute;left:0;text-align:left;margin-left:473.2pt;margin-top:37.2pt;width:28.05pt;height:16.55pt;z-index:251804672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5" type="#_x0000_t202" style="position:absolute;left:0;text-align:left;margin-left:14.95pt;margin-top:27.1pt;width:22.05pt;height:16.55pt;z-index:251805696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8" type="#_x0000_t202" style="position:absolute;left:0;text-align:left;margin-left:137.55pt;margin-top:146.25pt;width:68.05pt;height:38.35pt;z-index:251712512" filled="f">
                  <v:textbox style="mso-next-textbox:#_x0000_s1228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5" type="#_x0000_t202" style="position:absolute;left:0;text-align:left;margin-left:157.65pt;margin-top:116.25pt;width:61.35pt;height:39.75pt;z-index:251729920" filled="f">
                  <v:textbox style="mso-next-textbox:#_x0000_s1245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8" type="#_x0000_t202" style="position:absolute;left:0;text-align:left;margin-left:166.65pt;margin-top:87.25pt;width:69.75pt;height:35.75pt;z-index:251722752" filled="f">
                  <v:textbox style="mso-next-textbox:#_x0000_s1238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9" type="#_x0000_t202" style="position:absolute;left:0;text-align:left;margin-left:453.3pt;margin-top:37.4pt;width:48.3pt;height:31.85pt;z-index:251723776" filled="f">
                  <v:textbox style="mso-next-textbox:#_x0000_s1239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0" type="#_x0000_t202" style="position:absolute;left:0;text-align:left;margin-left:427.95pt;margin-top:47.95pt;width:55.8pt;height:37.25pt;z-index:251724800" filled="f">
                  <v:textbox style="mso-next-textbox:#_x0000_s1240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2" type="#_x0000_t202" style="position:absolute;left:0;text-align:left;margin-left:403.8pt;margin-top:43.9pt;width:49.8pt;height:31.7pt;z-index:251716608" filled="f">
                  <v:textbox style="mso-next-textbox:#_x0000_s1232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3" type="#_x0000_t202" style="position:absolute;left:0;text-align:left;margin-left:373.2pt;margin-top:52.6pt;width:49.8pt;height:28.45pt;z-index:251717632" filled="f">
                  <v:textbox style="mso-next-textbox:#_x0000_s1233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4" type="#_x0000_t202" style="position:absolute;left:0;text-align:left;margin-left:335.25pt;margin-top:47.7pt;width:60.6pt;height:37.5pt;z-index:251718656" filled="f">
                  <v:textbox style="mso-next-textbox:#_x0000_s1234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5" type="#_x0000_t202" style="position:absolute;left:0;text-align:left;margin-left:302.4pt;margin-top:47.85pt;width:65.1pt;height:33.2pt;z-index:251719680" filled="f">
                  <v:textbox style="mso-next-textbox:#_x0000_s1235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6" type="#_x0000_t202" style="position:absolute;left:0;text-align:left;margin-left:259.05pt;margin-top:39.6pt;width:71.4pt;height:45.65pt;z-index:251720704" filled="f">
                  <v:textbox style="mso-next-textbox:#_x0000_s1236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0" type="#_x0000_t202" style="position:absolute;left:0;text-align:left;margin-left:236.7pt;margin-top:48pt;width:60.9pt;height:33.05pt;z-index:251714560" filled="f">
                  <v:textbox style="mso-next-textbox:#_x0000_s1230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1" type="#_x0000_t202" style="position:absolute;left:0;text-align:left;margin-left:206.4pt;margin-top:37.45pt;width:60.75pt;height:38.25pt;z-index:251715584" filled="f">
                  <v:textbox style="mso-next-textbox:#_x0000_s1231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6" type="#_x0000_t202" style="position:absolute;left:0;text-align:left;margin-left:173.25pt;margin-top:43.95pt;width:53.25pt;height:43.55pt;z-index:251710464" filled="f">
                  <v:textbox style="mso-next-textbox:#_x0000_s1226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7" type="#_x0000_t202" style="position:absolute;left:0;text-align:left;margin-left:137.85pt;margin-top:39.65pt;width:46.5pt;height:41.25pt;z-index:251711488" filled="f">
                  <v:textbox style="mso-next-textbox:#_x0000_s1227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5" type="#_x0000_t202" style="position:absolute;left:0;text-align:left;margin-left:102.45pt;margin-top:44pt;width:50.55pt;height:41.55pt;z-index:251709440" filled="f">
                  <v:textbox style="mso-next-textbox:#_x0000_s1225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4" type="#_x0000_t202" style="position:absolute;left:0;text-align:left;margin-left:69.75pt;margin-top:39.7pt;width:55.75pt;height:41.4pt;z-index:251708416" filled="f">
                  <v:textbox style="mso-next-textbox:#_x0000_s1224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71" type="#_x0000_t202" style="position:absolute;left:0;text-align:left;margin-left:15.3pt;margin-top:27.85pt;width:80.55pt;height:47.95pt;z-index:251665408" filled="f">
                  <v:textbox style="mso-next-textbox:#_x0000_s1171">
                    <w:txbxContent>
                      <w:p w:rsidR="004C71DD" w:rsidRDefault="004C71DD"/>
                    </w:txbxContent>
                  </v:textbox>
                </v:shape>
              </w:pict>
            </w:r>
            <w:r w:rsidR="00ED3B7C">
              <w:rPr>
                <w:noProof/>
                <w:color w:val="000000"/>
              </w:rPr>
              <w:drawing>
                <wp:inline distT="0" distB="0" distL="0" distR="0">
                  <wp:extent cx="6343650" cy="2794000"/>
                  <wp:effectExtent l="19050" t="0" r="0" b="0"/>
                  <wp:docPr id="73" name="Рисунок 7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513" w:rsidRDefault="00167513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844EDE" w:rsidRPr="00AC556C" w:rsidRDefault="00844EDE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 w:rsidR="00617C77">
              <w:rPr>
                <w:color w:val="000000"/>
                <w:sz w:val="20"/>
                <w:szCs w:val="20"/>
              </w:rPr>
              <w:t>5</w:t>
            </w:r>
            <w:r w:rsidR="00AC556C" w:rsidRPr="00AC556C">
              <w:rPr>
                <w:color w:val="000000"/>
                <w:sz w:val="20"/>
                <w:szCs w:val="20"/>
              </w:rPr>
              <w:t xml:space="preserve"> 000</w:t>
            </w:r>
          </w:p>
          <w:p w:rsidR="00844EDE" w:rsidRPr="00F75AC7" w:rsidRDefault="00844EDE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4EDE" w:rsidRPr="008C578D" w:rsidRDefault="00844EDE" w:rsidP="00844E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844EDE" w:rsidRPr="000A357D" w:rsidRDefault="00844EDE" w:rsidP="00844ED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844EDE" w:rsidRPr="000A357D" w:rsidRDefault="00844EDE" w:rsidP="00844ED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1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B75D8C" w:rsidRPr="00B75D8C" w:rsidRDefault="008C578D" w:rsidP="00B75D8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</w:t>
            </w:r>
            <w:r w:rsidR="00904991">
              <w:rPr>
                <w:color w:val="000000"/>
                <w:sz w:val="20"/>
                <w:szCs w:val="20"/>
              </w:rPr>
              <w:t xml:space="preserve"> </w:t>
            </w:r>
            <w:r w:rsidR="00B75D8C">
              <w:rPr>
                <w:b/>
                <w:sz w:val="22"/>
                <w:szCs w:val="22"/>
              </w:rPr>
              <w:t xml:space="preserve">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 w:rsidR="00B75D8C">
              <w:rPr>
                <w:b/>
                <w:sz w:val="22"/>
                <w:szCs w:val="22"/>
              </w:rPr>
              <w:t xml:space="preserve">   </w:t>
            </w:r>
            <w:r w:rsidR="00B75D8C">
              <w:rPr>
                <w:b/>
                <w:sz w:val="20"/>
                <w:szCs w:val="20"/>
              </w:rPr>
              <w:t>--</w:t>
            </w:r>
            <w:r w:rsidR="00B75D8C">
              <w:rPr>
                <w:sz w:val="20"/>
                <w:szCs w:val="20"/>
              </w:rPr>
              <w:t xml:space="preserve"> линия электропередач </w:t>
            </w:r>
          </w:p>
          <w:p w:rsidR="00B75D8C" w:rsidRPr="00B75D8C" w:rsidRDefault="00B75D8C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904991"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B75D8C" w:rsidRDefault="008C578D" w:rsidP="00B75D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B75D8C">
              <w:rPr>
                <w:color w:val="007FFF"/>
                <w:sz w:val="20"/>
                <w:szCs w:val="20"/>
              </w:rPr>
              <w:t xml:space="preserve">    </w:t>
            </w:r>
            <w:r w:rsidR="00617C77" w:rsidRPr="000A357D">
              <w:rPr>
                <w:color w:val="007FFF"/>
                <w:sz w:val="20"/>
                <w:szCs w:val="20"/>
              </w:rPr>
              <w:t>38:</w:t>
            </w:r>
            <w:r w:rsidR="00617C77">
              <w:rPr>
                <w:color w:val="007FFF"/>
                <w:sz w:val="20"/>
                <w:szCs w:val="20"/>
              </w:rPr>
              <w:t>06</w:t>
            </w:r>
            <w:r w:rsidR="00617C77" w:rsidRPr="000A357D">
              <w:rPr>
                <w:color w:val="007FFF"/>
                <w:sz w:val="20"/>
                <w:szCs w:val="20"/>
              </w:rPr>
              <w:t>:</w:t>
            </w:r>
            <w:r w:rsidR="00617C77">
              <w:rPr>
                <w:color w:val="007FFF"/>
                <w:sz w:val="20"/>
                <w:szCs w:val="20"/>
              </w:rPr>
              <w:t>010701</w:t>
            </w:r>
            <w:r w:rsidR="00617C77" w:rsidRPr="000A357D">
              <w:rPr>
                <w:color w:val="000000"/>
                <w:sz w:val="20"/>
                <w:szCs w:val="20"/>
              </w:rPr>
              <w:t xml:space="preserve">  </w:t>
            </w:r>
            <w:r w:rsidR="00B75D8C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B75D8C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04991" w:rsidRDefault="00277AFD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shape id="_x0000_s1347" type="#_x0000_t202" style="position:absolute;left:0;text-align:left;margin-left:23.95pt;margin-top:9.65pt;width:22.05pt;height:16.9pt;z-index:251797504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904991">
              <w:rPr>
                <w:color w:val="000000"/>
                <w:sz w:val="20"/>
                <w:szCs w:val="20"/>
              </w:rPr>
              <w:t xml:space="preserve">                        </w:t>
            </w:r>
          </w:p>
          <w:p w:rsidR="008C578D" w:rsidRDefault="00904991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-- лист 1</w:t>
            </w:r>
          </w:p>
          <w:p w:rsidR="008C578D" w:rsidRDefault="008C578D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617C77" w:rsidRDefault="00B75D8C" w:rsidP="00844E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617C77" w:rsidRDefault="00617C77" w:rsidP="00844EDE">
            <w:pPr>
              <w:rPr>
                <w:sz w:val="22"/>
                <w:szCs w:val="22"/>
              </w:rPr>
            </w:pPr>
          </w:p>
          <w:p w:rsidR="00617C77" w:rsidRDefault="00617C77" w:rsidP="00844EDE">
            <w:pPr>
              <w:rPr>
                <w:sz w:val="22"/>
                <w:szCs w:val="22"/>
              </w:rPr>
            </w:pPr>
          </w:p>
          <w:p w:rsidR="008C578D" w:rsidRDefault="00277AFD" w:rsidP="00844EDE">
            <w:pPr>
              <w:rPr>
                <w:sz w:val="22"/>
                <w:szCs w:val="22"/>
              </w:rPr>
            </w:pPr>
            <w:r>
              <w:rPr>
                <w:noProof/>
                <w:color w:val="000000"/>
              </w:rPr>
              <w:pict>
                <v:shape id="_x0000_s1361" type="#_x0000_t202" style="position:absolute;margin-left:133.1pt;margin-top:72.15pt;width:87.55pt;height:18.1pt;z-index:251811840">
                  <v:textbox style="mso-next-textbox:#_x0000_s1361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1" type="#_x0000_t202" style="position:absolute;margin-left:450.8pt;margin-top:7.75pt;width:43.65pt;height:17.8pt;z-index:251675648">
                  <v:textbox style="mso-next-textbox:#_x0000_s1181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C578D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5" type="#_x0000_t202" style="position:absolute;margin-left:27.5pt;margin-top:147.35pt;width:74.55pt;height:19.8pt;z-index:251785216" stroked="f">
                  <v:textbox style="mso-next-textbox:#_x0000_s1335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5E46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47595"/>
                  <wp:effectExtent l="19050" t="0" r="0" b="0"/>
                  <wp:docPr id="9" name="Рисунок 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617C77" w:rsidRPr="008C578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</w:p>
          <w:p w:rsidR="005E4601" w:rsidRDefault="005E4601" w:rsidP="00844EDE">
            <w:pPr>
              <w:rPr>
                <w:sz w:val="22"/>
                <w:szCs w:val="22"/>
              </w:rPr>
            </w:pPr>
          </w:p>
          <w:p w:rsidR="005E4601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4" type="#_x0000_t202" style="position:absolute;margin-left:133.1pt;margin-top:45.65pt;width:87.55pt;height:18.1pt;z-index:251814912">
                  <v:textbox style="mso-next-textbox:#_x0000_s1364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4" type="#_x0000_t202" style="position:absolute;margin-left:408.6pt;margin-top:144.85pt;width:74.55pt;height:19.8pt;z-index:251784192" stroked="f">
                  <v:textbox style="mso-next-textbox:#_x0000_s1334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0" type="#_x0000_t202" style="position:absolute;margin-left:9.9pt;margin-top:9.45pt;width:43.65pt;height:17.8pt;z-index:251674624">
                  <v:textbox style="mso-next-textbox:#_x0000_s1180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="005E46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52675"/>
                  <wp:effectExtent l="19050" t="0" r="0" b="0"/>
                  <wp:docPr id="10" name="Рисунок 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617C77" w:rsidRPr="008C578D" w:rsidRDefault="00617C77" w:rsidP="00617C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617C77" w:rsidRPr="000A357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617C77" w:rsidRPr="000A357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617C77" w:rsidRPr="000A357D" w:rsidRDefault="00277AFD" w:rsidP="00617C77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72" style="position:absolute;margin-left:23.4pt;margin-top:5.6pt;width:4.25pt;height:3.6pt;z-index:-251563008" wrapcoords="-3600 0 -3600 17280 10800 17280 10800 0 -3600 0" fillcolor="black">
                  <w10:wrap type="tight"/>
                </v:oval>
              </w:pict>
            </w:r>
            <w:r w:rsidR="00617C77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617C77" w:rsidRPr="000A357D">
              <w:rPr>
                <w:sz w:val="20"/>
                <w:szCs w:val="20"/>
              </w:rPr>
              <w:t>н1</w:t>
            </w:r>
            <w:r w:rsidR="00617C77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617C77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617C77" w:rsidRPr="00B75D8C" w:rsidRDefault="00617C77" w:rsidP="00617C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617C77" w:rsidRPr="00B75D8C" w:rsidRDefault="00617C77" w:rsidP="00617C77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617C77" w:rsidRPr="000A357D" w:rsidRDefault="00617C77" w:rsidP="00617C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617C77" w:rsidRPr="008C578D" w:rsidRDefault="00617C77" w:rsidP="00617C77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2" type="#_x0000_t202" style="position:absolute;margin-left:143.45pt;margin-top:36.6pt;width:87.55pt;height:18.1pt;z-index:251812864">
                  <v:textbox style="mso-next-textbox:#_x0000_s1362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3" type="#_x0000_t202" style="position:absolute;margin-left:41.05pt;margin-top:134.3pt;width:74.55pt;height:19.8pt;z-index:251783168" stroked="f">
                  <v:textbox style="mso-next-textbox:#_x0000_s1333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79" type="#_x0000_t202" style="position:absolute;margin-left:5.85pt;margin-top:9.3pt;width:43.65pt;height:17.8pt;z-index:251673600">
                  <v:textbox style="mso-next-textbox:#_x0000_s1179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57755"/>
                  <wp:effectExtent l="19050" t="0" r="0" b="0"/>
                  <wp:docPr id="11" name="Рисунок 1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3" type="#_x0000_t202" style="position:absolute;margin-left:284.75pt;margin-top:37.7pt;width:87.55pt;height:18.1pt;z-index:251813888">
                  <v:textbox style="mso-next-textbox:#_x0000_s1363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3" type="#_x0000_t202" style="position:absolute;margin-left:413.1pt;margin-top:148.15pt;width:74.55pt;height:19.8pt;z-index:251793408" stroked="f">
                  <v:textbox style="mso-next-textbox:#_x0000_s1343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78" type="#_x0000_t202" style="position:absolute;margin-left:6.6pt;margin-top:8.4pt;width:43.65pt;height:17.8pt;z-index:251672576">
                  <v:textbox style="mso-next-textbox:#_x0000_s1178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63470"/>
                  <wp:effectExtent l="19050" t="0" r="0" b="0"/>
                  <wp:docPr id="12" name="Рисунок 11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1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76" style="position:absolute;margin-left:23.4pt;margin-top:5.6pt;width:4.25pt;height:3.6pt;z-index:-25156096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59" type="#_x0000_t202" style="position:absolute;margin-left:275.15pt;margin-top:17.1pt;width:87.55pt;height:18.1pt;z-index:251809792">
                  <v:textbox style="mso-next-textbox:#_x0000_s1359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2" type="#_x0000_t202" style="position:absolute;margin-left:23.25pt;margin-top:324.8pt;width:74.55pt;height:19.8pt;z-index:251782144" stroked="f">
                  <v:textbox style="mso-next-textbox:#_x0000_s1332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4" type="#_x0000_t202" style="position:absolute;margin-left:6.45pt;margin-top:7.7pt;width:43.65pt;height:17.8pt;z-index:251739136">
                  <v:textbox style="mso-next-textbox:#_x0000_s1254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4864100"/>
                  <wp:effectExtent l="19050" t="0" r="0" b="0"/>
                  <wp:docPr id="13" name="Рисунок 1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80" style="position:absolute;margin-left:23.4pt;margin-top:5.6pt;width:4.25pt;height:3.6pt;z-index:-25155891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0" type="#_x0000_t202" style="position:absolute;margin-left:289.8pt;margin-top:87.6pt;width:87.55pt;height:18.1pt;z-index:251810816">
                  <v:textbox style="mso-next-textbox:#_x0000_s1360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1" type="#_x0000_t202" style="position:absolute;margin-left:27.5pt;margin-top:194.3pt;width:74.55pt;height:19.8pt;z-index:251781120" stroked="f">
                  <v:textbox style="mso-next-textbox:#_x0000_s1331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3" type="#_x0000_t202" style="position:absolute;margin-left:447pt;margin-top:10.3pt;width:43.65pt;height:17.8pt;z-index:251738112">
                  <v:textbox style="mso-next-textbox:#_x0000_s1253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6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105150"/>
                  <wp:effectExtent l="19050" t="0" r="0" b="0"/>
                  <wp:docPr id="14" name="Рисунок 13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57" type="#_x0000_t202" style="position:absolute;margin-left:308.9pt;margin-top:63.35pt;width:87.55pt;height:18.1pt;z-index:251807744">
                  <v:textbox style="mso-next-textbox:#_x0000_s1357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0" type="#_x0000_t202" style="position:absolute;margin-left:15.75pt;margin-top:194.8pt;width:74.55pt;height:19.8pt;z-index:251780096" stroked="f">
                  <v:textbox style="mso-next-textbox:#_x0000_s1330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2" type="#_x0000_t202" style="position:absolute;margin-left:10.5pt;margin-top:11.85pt;width:43.65pt;height:17.8pt;z-index:251737088">
                  <v:textbox style="mso-next-textbox:#_x0000_s1252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7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06725"/>
                  <wp:effectExtent l="19050" t="0" r="0" b="0"/>
                  <wp:docPr id="15" name="Рисунок 1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84" style="position:absolute;margin-left:23.4pt;margin-top:5.6pt;width:4.25pt;height:3.6pt;z-index:-251556864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56" type="#_x0000_t202" style="position:absolute;margin-left:301.05pt;margin-top:64.05pt;width:87.55pt;height:18.1pt;z-index:251806720">
                  <v:textbox style="mso-next-textbox:#_x0000_s1356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29" type="#_x0000_t202" style="position:absolute;margin-left:23.25pt;margin-top:180.5pt;width:74.55pt;height:19.8pt;z-index:251779072" stroked="f">
                  <v:textbox style="mso-next-textbox:#_x0000_s1329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1" type="#_x0000_t202" style="position:absolute;margin-left:10.5pt;margin-top:11.8pt;width:43.65pt;height:17.8pt;z-index:251736064">
                  <v:textbox style="mso-next-textbox:#_x0000_s1251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8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10535"/>
                  <wp:effectExtent l="19050" t="0" r="0" b="0"/>
                  <wp:docPr id="16" name="Рисунок 1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1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58" type="#_x0000_t202" style="position:absolute;margin-left:310.1pt;margin-top:47.55pt;width:87.55pt;height:18.1pt;z-index:251808768">
                  <v:textbox style="mso-next-textbox:#_x0000_s1358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0" type="#_x0000_t202" style="position:absolute;margin-left:23.1pt;margin-top:191.75pt;width:74.55pt;height:19.8pt;z-index:251790336" stroked="f">
                  <v:textbox style="mso-next-textbox:#_x0000_s1340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0" type="#_x0000_t202" style="position:absolute;margin-left:10.35pt;margin-top:12.25pt;width:43.65pt;height:17.8pt;z-index:251735040">
                  <v:textbox style="mso-next-textbox:#_x0000_s1250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9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89910"/>
                  <wp:effectExtent l="19050" t="0" r="0" b="0"/>
                  <wp:docPr id="19" name="Рисунок 1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88" style="position:absolute;margin-left:23.4pt;margin-top:5.6pt;width:4.25pt;height:3.6pt;z-index:-251554816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40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5" type="#_x0000_t202" style="position:absolute;margin-left:307.2pt;margin-top:55.65pt;width:87.55pt;height:18.1pt;z-index:251815936">
                  <v:textbox style="mso-next-textbox:#_x0000_s1365">
                    <w:txbxContent>
                      <w:p w:rsidR="004C71DD" w:rsidRPr="00617C77" w:rsidRDefault="004C71DD" w:rsidP="000C5985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9" type="#_x0000_t202" style="position:absolute;margin-left:8.85pt;margin-top:8.45pt;width:51.3pt;height:17.8pt;z-index:251734016">
                  <v:textbox style="mso-next-textbox:#_x0000_s1249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9" type="#_x0000_t202" style="position:absolute;margin-left:8.7pt;margin-top:212.3pt;width:74.55pt;height:19.8pt;z-index:251789312" stroked="f">
                  <v:textbox style="mso-next-textbox:#_x0000_s1339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330575"/>
                  <wp:effectExtent l="19050" t="0" r="0" b="0"/>
                  <wp:docPr id="20" name="Рисунок 1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7" type="#_x0000_t202" style="position:absolute;margin-left:321.6pt;margin-top:207.2pt;width:90.85pt;height:18.75pt;z-index:251817984">
                  <v:textbox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8" type="#_x0000_t202" style="position:absolute;margin-left:8.7pt;margin-top:12.7pt;width:51.3pt;height:17.8pt;z-index:251732992">
                  <v:textbox style="mso-next-textbox:#_x0000_s1248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38" type="#_x0000_t202" style="position:absolute;margin-left:13.5pt;margin-top:221.05pt;width:74.55pt;height:19.8pt;z-index:251788288" stroked="f">
                  <v:textbox style="mso-next-textbox:#_x0000_s1338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01" type="#_x0000_t202" style="position:absolute;margin-left:199.95pt;margin-top:59.25pt;width:90.4pt;height:18.1pt;z-index:251696128">
                  <v:textbox style="mso-next-textbox:#_x0000_s1201"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339465"/>
                  <wp:effectExtent l="19050" t="0" r="0" b="0"/>
                  <wp:docPr id="21" name="Рисунок 2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3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92" style="position:absolute;margin-left:23.4pt;margin-top:5.6pt;width:4.25pt;height:3.6pt;z-index:-251552768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37" type="#_x0000_t202" style="position:absolute;margin-left:26.15pt;margin-top:219.05pt;width:81.25pt;height:21.05pt;z-index:251787264" stroked="f">
                  <v:textbox style="mso-next-textbox:#_x0000_s1337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38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7" type="#_x0000_t202" style="position:absolute;margin-left:10.2pt;margin-top:12.95pt;width:51.15pt;height:17.8pt;z-index:251731968">
                  <v:textbox style="mso-next-textbox:#_x0000_s1247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5" type="#_x0000_t202" style="position:absolute;margin-left:225.2pt;margin-top:179.5pt;width:87.55pt;height:18.1pt;z-index:251689984">
                  <v:textbox style="mso-next-textbox:#_x0000_s1195"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0D403F" w:rsidRDefault="004C71DD" w:rsidP="000D403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18840"/>
                  <wp:effectExtent l="19050" t="0" r="0" b="0"/>
                  <wp:docPr id="23" name="Рисунок 2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36" type="#_x0000_t202" style="position:absolute;margin-left:26.15pt;margin-top:224.85pt;width:80.8pt;height:20.35pt;z-index:251786240" stroked="f">
                  <v:textbox style="mso-next-textbox:#_x0000_s1336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9" type="#_x0000_t202" style="position:absolute;margin-left:9.9pt;margin-top:12.4pt;width:47.25pt;height:17.8pt;z-index:251744256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7" type="#_x0000_t202" style="position:absolute;margin-left:204.6pt;margin-top:177.8pt;width:90.05pt;height:18.1pt;z-index:251692032">
                  <v:textbox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0D403F" w:rsidRDefault="004C71DD" w:rsidP="000D403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23285"/>
                  <wp:effectExtent l="19050" t="0" r="0" b="0"/>
                  <wp:docPr id="24" name="Рисунок 23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296" style="position:absolute;margin-left:23.4pt;margin-top:5.6pt;width:4.25pt;height:3.6pt;z-index:-25155072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</w:t>
            </w:r>
            <w:r w:rsidR="000D403F">
              <w:rPr>
                <w:sz w:val="20"/>
                <w:szCs w:val="20"/>
              </w:rPr>
              <w:t>100922</w:t>
            </w:r>
            <w:r w:rsidRPr="00617C77">
              <w:rPr>
                <w:sz w:val="20"/>
                <w:szCs w:val="20"/>
              </w:rPr>
              <w:t>:48</w:t>
            </w:r>
            <w:r w:rsidR="000D403F">
              <w:rPr>
                <w:sz w:val="20"/>
                <w:szCs w:val="20"/>
              </w:rPr>
              <w:t>958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 w:rsidR="000D403F">
              <w:rPr>
                <w:color w:val="007FFF"/>
                <w:sz w:val="20"/>
                <w:szCs w:val="20"/>
              </w:rPr>
              <w:t>100922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58" type="#_x0000_t202" style="position:absolute;margin-left:10.35pt;margin-top:6.05pt;width:48.15pt;height:17.8pt;z-index:251743232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 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6" type="#_x0000_t202" style="position:absolute;margin-left:25.5pt;margin-top:220.25pt;width:74.55pt;height:19.8pt;z-index:251796480" stroked="f">
                  <v:textbox style="mso-next-textbox:#_x0000_s1346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  <w:p w:rsidR="004C71DD" w:rsidRPr="000D403F" w:rsidRDefault="004C71DD" w:rsidP="000D403F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11" type="#_x0000_t202" style="position:absolute;margin-left:175.1pt;margin-top:158.5pt;width:87.1pt;height:18.1pt;z-index:251705344">
                  <v:textbox>
                    <w:txbxContent>
                      <w:p w:rsidR="004C71DD" w:rsidRPr="000D403F" w:rsidRDefault="004C71DD" w:rsidP="005C69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5C6978" w:rsidRDefault="004C71DD" w:rsidP="005C697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27095"/>
                  <wp:effectExtent l="19050" t="0" r="0" b="0"/>
                  <wp:docPr id="25" name="Рисунок 2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45" type="#_x0000_t202" style="position:absolute;margin-left:222.45pt;margin-top:30.6pt;width:82.5pt;height:19.8pt;z-index:251795456" stroked="f">
                  <v:textbox style="mso-next-textbox:#_x0000_s1345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  <w:p w:rsidR="004C71DD" w:rsidRPr="000D403F" w:rsidRDefault="004C71DD" w:rsidP="000D403F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57" type="#_x0000_t202" style="position:absolute;margin-left:10.2pt;margin-top:12.55pt;width:48.15pt;height:17.8pt;z-index:251742208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3" type="#_x0000_t202" style="position:absolute;margin-left:86.2pt;margin-top:190.65pt;width:88.75pt;height:18.1pt;z-index:251687936">
                  <v:textbox>
                    <w:txbxContent>
                      <w:p w:rsidR="004C71DD" w:rsidRPr="000D403F" w:rsidRDefault="004C71DD" w:rsidP="005C69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5C6978" w:rsidRDefault="004C71DD" w:rsidP="005C697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0905"/>
                  <wp:effectExtent l="19050" t="0" r="0" b="0"/>
                  <wp:docPr id="26" name="Рисунок 2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00" style="position:absolute;margin-left:23.4pt;margin-top:5.6pt;width:4.25pt;height:3.6pt;z-index:-25154867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9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5C6978" w:rsidRDefault="00CA1D69" w:rsidP="00CA1D69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5C6978" w:rsidRPr="005C6978">
              <w:rPr>
                <w:sz w:val="20"/>
                <w:szCs w:val="20"/>
              </w:rPr>
              <w:t>38:06:100922:4958</w:t>
            </w:r>
            <w:r w:rsidR="005C6978">
              <w:rPr>
                <w:sz w:val="18"/>
                <w:szCs w:val="18"/>
              </w:rPr>
              <w:t xml:space="preserve"> 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5C6978" w:rsidRDefault="005C6978" w:rsidP="00CA1D69">
            <w:r>
              <w:rPr>
                <w:color w:val="007FFF"/>
                <w:sz w:val="20"/>
                <w:szCs w:val="20"/>
              </w:rPr>
              <w:t xml:space="preserve">   </w:t>
            </w:r>
            <w:r w:rsidR="00CA1D69">
              <w:rPr>
                <w:color w:val="007FFF"/>
                <w:sz w:val="20"/>
                <w:szCs w:val="20"/>
              </w:rPr>
              <w:t xml:space="preserve"> </w:t>
            </w:r>
            <w:r w:rsidR="00CA1D69" w:rsidRPr="000A357D">
              <w:rPr>
                <w:color w:val="007FFF"/>
                <w:sz w:val="20"/>
                <w:szCs w:val="20"/>
              </w:rPr>
              <w:t xml:space="preserve"> 38:</w:t>
            </w:r>
            <w:r w:rsidR="00CA1D69">
              <w:rPr>
                <w:color w:val="007FFF"/>
                <w:sz w:val="20"/>
                <w:szCs w:val="20"/>
              </w:rPr>
              <w:t>06</w:t>
            </w:r>
            <w:r w:rsidR="00CA1D69" w:rsidRPr="000A357D">
              <w:rPr>
                <w:color w:val="007FFF"/>
                <w:sz w:val="20"/>
                <w:szCs w:val="20"/>
              </w:rPr>
              <w:t>: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100922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</w:t>
            </w:r>
            <w:r w:rsidR="00CA1D69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60" type="#_x0000_t202" style="position:absolute;margin-left:9.9pt;margin-top:6.85pt;width:48.75pt;height:17.8pt;z-index:251745280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4" type="#_x0000_t202" style="position:absolute;margin-left:403.95pt;margin-top:217.75pt;width:74.55pt;height:19.8pt;z-index:251794432" stroked="f">
                  <v:textbox style="mso-next-textbox:#_x0000_s1344">
                    <w:txbxContent>
                      <w:p w:rsidR="004C71DD" w:rsidRPr="00617C77" w:rsidRDefault="004C71DD" w:rsidP="00CA1D69"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  <w:r w:rsidRPr="000A357D">
                          <w:rPr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06" type="#_x0000_t202" style="position:absolute;margin-left:240.45pt;margin-top:115pt;width:87.15pt;height:18.1pt;z-index:25170124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5350"/>
                  <wp:effectExtent l="19050" t="0" r="0" b="0"/>
                  <wp:docPr id="27" name="Рисунок 26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277AFD" w:rsidP="00D2466D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56" type="#_x0000_t202" style="position:absolute;margin-left:9.3pt;margin-top:9.6pt;width:49.2pt;height:17.8pt;z-index:25174118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 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2" type="#_x0000_t202" style="position:absolute;margin-left:403.1pt;margin-top:227.35pt;width:74.55pt;height:19.8pt;z-index:251792384" stroked="f">
                  <v:textbox style="mso-next-textbox:#_x0000_s1342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8" type="#_x0000_t202" style="position:absolute;margin-left:181.85pt;margin-top:184pt;width:91.6pt;height:18.1pt;z-index:251693056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9160"/>
                  <wp:effectExtent l="19050" t="0" r="0" b="0"/>
                  <wp:docPr id="28" name="Рисунок 27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Pr="00D2466D" w:rsidRDefault="00D2466D" w:rsidP="00D2466D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04" style="position:absolute;margin-left:23.4pt;margin-top:5.6pt;width:4.25pt;height:3.6pt;z-index:-251546624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61" type="#_x0000_t202" style="position:absolute;margin-left:15.75pt;margin-top:10.65pt;width:48.9pt;height:17.8pt;z-index:25174630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1" type="#_x0000_t202" style="position:absolute;margin-left:398.25pt;margin-top:336.7pt;width:74.55pt;height:19.8pt;z-index:251791360" stroked="f">
                  <v:textbox style="mso-next-textbox:#_x0000_s1341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6" type="#_x0000_t202" style="position:absolute;margin-left:74pt;margin-top:356.5pt;width:91.15pt;height:18.1pt;z-index:25169100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6094730"/>
                  <wp:effectExtent l="19050" t="0" r="0" b="0"/>
                  <wp:docPr id="29" name="Рисунок 2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09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08" style="position:absolute;margin-left:23.4pt;margin-top:5.6pt;width:4.25pt;height:3.6pt;z-index:-251544576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07" type="#_x0000_t202" style="position:absolute;margin-left:130.95pt;margin-top:199.75pt;width:87.15pt;height:18.1pt;z-index:251702272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4" type="#_x0000_t202" style="position:absolute;margin-left:311.15pt;margin-top:182.35pt;width:87.1pt;height:18.1pt;z-index:251688960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</w:p>
          <w:p w:rsidR="009C35EA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66" type="#_x0000_t202" style="position:absolute;margin-left:165.05pt;margin-top:133.25pt;width:87.55pt;height:18.1pt;z-index:251816960">
                  <v:textbox style="mso-next-textbox:#_x0000_s1366">
                    <w:txbxContent>
                      <w:p w:rsidR="004C71DD" w:rsidRPr="00617C77" w:rsidRDefault="004C71DD" w:rsidP="000C5985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62" type="#_x0000_t202" style="position:absolute;margin-left:13.5pt;margin-top:9.15pt;width:50.4pt;height:17.8pt;z-index:251747328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7" type="#_x0000_t202" style="position:absolute;margin-left:376.5pt;margin-top:367.25pt;width:74.55pt;height:19.8pt;z-index:251681792" stroked="f">
                  <v:textbox style="mso-next-textbox:#_x0000_s1187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339715"/>
                  <wp:effectExtent l="19050" t="0" r="0" b="0"/>
                  <wp:docPr id="30" name="Рисунок 2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33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12" style="position:absolute;margin-left:23.4pt;margin-top:5.6pt;width:4.25pt;height:3.6pt;z-index:-251542528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46" type="#_x0000_t202" style="position:absolute;margin-left:13.35pt;margin-top:6pt;width:50.55pt;height:17.8pt;z-index:25173094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4" type="#_x0000_t202" style="position:absolute;margin-left:282.15pt;margin-top:114.55pt;width:74.55pt;height:16.2pt;z-index:251678720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0" type="#_x0000_t202" style="position:absolute;margin-left:104.7pt;margin-top:97.15pt;width:87.15pt;height:18.1pt;z-index:251684864">
                  <v:textbox>
                    <w:txbxContent>
                      <w:p w:rsidR="004C71DD" w:rsidRPr="003D4A66" w:rsidRDefault="004C71DD" w:rsidP="00617C77">
                        <w:pPr>
                          <w:jc w:val="center"/>
                        </w:pPr>
                        <w:r w:rsidRPr="003D4A66">
                          <w:rPr>
                            <w:sz w:val="18"/>
                            <w:szCs w:val="18"/>
                          </w:rPr>
                          <w:t>38:06:012801:1276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60295"/>
                  <wp:effectExtent l="19050" t="0" r="0" b="0"/>
                  <wp:docPr id="31" name="Рисунок 3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8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16" style="position:absolute;margin-left:23.4pt;margin-top:5.6pt;width:4.25pt;height:3.6pt;z-index:-25154048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F84AA6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277AFD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371" type="#_x0000_t32" style="position:absolute;left:0;text-align:left;margin-left:14.85pt;margin-top:472.75pt;width:8.1pt;height:31.9pt;flip:x;z-index:251822080" o:connectortype="straight">
                  <v:stroke endarrow="block"/>
                </v:shape>
              </w:pict>
            </w:r>
            <w:r>
              <w:rPr>
                <w:noProof/>
                <w:color w:val="000000"/>
              </w:rPr>
              <w:pict>
                <v:shape id="_x0000_s1369" type="#_x0000_t202" style="position:absolute;left:0;text-align:left;margin-left:27.2pt;margin-top:444.6pt;width:93.65pt;height:19.3pt;z-index:251820032">
                  <v:textbox>
                    <w:txbxContent>
                      <w:p w:rsidR="004C71DD" w:rsidRPr="00505048" w:rsidRDefault="004C71DD" w:rsidP="0050504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38:06:010701:4798</w:t>
                        </w:r>
                      </w:p>
                      <w:p w:rsidR="004C71DD" w:rsidRDefault="004C71DD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70" type="#_x0000_t32" style="position:absolute;left:0;text-align:left;margin-left:22.95pt;margin-top:472.25pt;width:110.85pt;height:0;flip:x;z-index:251821056" o:connectortype="straight"/>
              </w:pict>
            </w:r>
            <w:r>
              <w:rPr>
                <w:noProof/>
                <w:color w:val="000000"/>
              </w:rPr>
              <w:pict>
                <v:shape id="_x0000_s1255" type="#_x0000_t202" style="position:absolute;left:0;text-align:left;margin-left:15.6pt;margin-top:11.4pt;width:50.9pt;height:17.8pt;z-index:251740160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00" type="#_x0000_t202" style="position:absolute;left:0;text-align:left;margin-left:198.8pt;margin-top:232.35pt;width:89.55pt;height:18.1pt;z-index:251695104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pict>
                <v:shape id="_x0000_s1183" type="#_x0000_t202" style="position:absolute;left:0;text-align:left;margin-left:273.1pt;margin-top:472pt;width:74.55pt;height:16.2pt;z-index:251677696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E44A71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06431" cy="7487696"/>
                  <wp:effectExtent l="19050" t="0" r="0" b="0"/>
                  <wp:docPr id="3" name="Рисунок 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431" cy="748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277AFD" w:rsidP="00CA1D69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320" style="position:absolute;margin-left:23.4pt;margin-top:5.6pt;width:4.25pt;height:3.6pt;z-index:-25153843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н1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sz w:val="8"/>
                <w:szCs w:val="8"/>
              </w:rPr>
              <w:pict>
                <v:shape id="_x0000_s1264" type="#_x0000_t202" style="position:absolute;margin-left:15.85pt;margin-top:11pt;width:49.6pt;height:17.8pt;z-index:251749376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5" type="#_x0000_t202" style="position:absolute;margin-left:372.9pt;margin-top:163.4pt;width:74.55pt;height:16.2pt;z-index:251679744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1" type="#_x0000_t202" style="position:absolute;margin-left:264.95pt;margin-top:28.2pt;width:88.75pt;height:18.1pt;z-index:25168588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468880"/>
                  <wp:effectExtent l="19050" t="0" r="0" b="0"/>
                  <wp:docPr id="65" name="Рисунок 6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AA6" w:rsidRDefault="00F84AA6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277AFD" w:rsidP="00844EDE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color w:val="000000"/>
              </w:rPr>
              <w:pict>
                <v:shape id="_x0000_s1263" type="#_x0000_t202" style="position:absolute;margin-left:421pt;margin-top:17.3pt;width:50.65pt;height:17.8pt;z-index:251748352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86" type="#_x0000_t202" style="position:absolute;margin-left:27.5pt;margin-top:170.4pt;width:74.55pt;height:16.2pt;z-index:251680768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99" type="#_x0000_t202" style="position:absolute;margin-left:281.85pt;margin-top:62.1pt;width:91.2pt;height:18.1pt;z-index:251694080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588260"/>
                  <wp:effectExtent l="19050" t="0" r="0" b="0"/>
                  <wp:docPr id="66" name="Рисунок 6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0D" w:rsidRDefault="001D110D" w:rsidP="00B52667"/>
          <w:p w:rsidR="008C578D" w:rsidRDefault="008C578D" w:rsidP="008C57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1</w:t>
            </w:r>
            <w:r w:rsidRPr="00AC556C">
              <w:rPr>
                <w:color w:val="000000"/>
                <w:sz w:val="20"/>
                <w:szCs w:val="20"/>
              </w:rPr>
              <w:t xml:space="preserve"> 000</w:t>
            </w:r>
          </w:p>
          <w:p w:rsidR="008C578D" w:rsidRPr="008C578D" w:rsidRDefault="008C578D" w:rsidP="008C578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8C578D" w:rsidRPr="000A357D" w:rsidRDefault="008C578D" w:rsidP="008C57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:ЗУ1</w:t>
            </w:r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8C578D" w:rsidRPr="000A357D" w:rsidRDefault="008C578D" w:rsidP="008C57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8C578D" w:rsidRPr="000A357D" w:rsidRDefault="00277AFD" w:rsidP="008C578D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oval id="_x0000_s1166" style="position:absolute;margin-left:23.4pt;margin-top:5.6pt;width:4.25pt;height:3.6pt;z-index:-251654144" wrapcoords="-3600 0 -3600 17280 10800 17280 10800 0 -3600 0" fillcolor="black">
                  <w10:wrap type="tight"/>
                </v:oval>
              </w:pict>
            </w:r>
            <w:r w:rsidR="008C578D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8C578D" w:rsidRPr="000A357D">
              <w:rPr>
                <w:sz w:val="20"/>
                <w:szCs w:val="20"/>
              </w:rPr>
              <w:t>н1</w:t>
            </w:r>
            <w:r w:rsidR="008C578D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8C578D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8C578D" w:rsidRPr="00B75D8C" w:rsidRDefault="008C578D" w:rsidP="008C5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8C578D" w:rsidRPr="00B75D8C" w:rsidRDefault="008C578D" w:rsidP="008C578D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77AFD">
              <w:rPr>
                <w:sz w:val="20"/>
                <w:szCs w:val="20"/>
              </w:rPr>
            </w:r>
            <w:r w:rsidR="00277AFD">
              <w:rPr>
                <w:sz w:val="20"/>
                <w:szCs w:val="20"/>
              </w:rPr>
              <w:pict>
                <v:shape id="_x0000_s137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8C578D" w:rsidRPr="000A357D" w:rsidRDefault="008C578D" w:rsidP="008C5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617C77" w:rsidRPr="00617C77">
              <w:rPr>
                <w:sz w:val="20"/>
                <w:szCs w:val="20"/>
              </w:rPr>
              <w:t>38:06:010701:4825</w:t>
            </w:r>
            <w:r w:rsidR="00617C77">
              <w:rPr>
                <w:sz w:val="20"/>
                <w:szCs w:val="20"/>
              </w:rPr>
              <w:t xml:space="preserve"> 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1D110D" w:rsidRPr="008C578D" w:rsidRDefault="00617C77" w:rsidP="00B52667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 </w:t>
            </w:r>
            <w:r w:rsidRPr="000A357D">
              <w:rPr>
                <w:color w:val="007FFF"/>
                <w:sz w:val="20"/>
                <w:szCs w:val="20"/>
              </w:rPr>
              <w:t>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="008C578D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8C578D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8C578D" w:rsidRPr="004C2A63" w:rsidRDefault="008C578D" w:rsidP="00617C7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7F3793">
      <w:footerReference w:type="even" r:id="rId31"/>
      <w:footerReference w:type="default" r:id="rId32"/>
      <w:pgSz w:w="11906" w:h="16838" w:code="9"/>
      <w:pgMar w:top="113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1DD" w:rsidRDefault="004C71DD">
      <w:r>
        <w:separator/>
      </w:r>
    </w:p>
  </w:endnote>
  <w:endnote w:type="continuationSeparator" w:id="0">
    <w:p w:rsidR="004C71DD" w:rsidRDefault="004C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1DD" w:rsidRDefault="004C71DD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C71DD" w:rsidRDefault="004C71DD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1DD" w:rsidRDefault="004C71DD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1DD" w:rsidRDefault="004C71DD">
      <w:r>
        <w:separator/>
      </w:r>
    </w:p>
  </w:footnote>
  <w:footnote w:type="continuationSeparator" w:id="0">
    <w:p w:rsidR="004C71DD" w:rsidRDefault="004C7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56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3E62"/>
    <w:rsid w:val="00002049"/>
    <w:rsid w:val="00002512"/>
    <w:rsid w:val="000253E4"/>
    <w:rsid w:val="000411E7"/>
    <w:rsid w:val="00042534"/>
    <w:rsid w:val="00042F3B"/>
    <w:rsid w:val="00065D8F"/>
    <w:rsid w:val="0007437B"/>
    <w:rsid w:val="000767B1"/>
    <w:rsid w:val="00083E62"/>
    <w:rsid w:val="000C1836"/>
    <w:rsid w:val="000C5985"/>
    <w:rsid w:val="000C6E39"/>
    <w:rsid w:val="000D403F"/>
    <w:rsid w:val="000D4187"/>
    <w:rsid w:val="000D59F8"/>
    <w:rsid w:val="000E0AF3"/>
    <w:rsid w:val="000E54D2"/>
    <w:rsid w:val="000E56A9"/>
    <w:rsid w:val="000E6177"/>
    <w:rsid w:val="001013E8"/>
    <w:rsid w:val="001200D0"/>
    <w:rsid w:val="00122D6B"/>
    <w:rsid w:val="001556B0"/>
    <w:rsid w:val="00167513"/>
    <w:rsid w:val="00170DEB"/>
    <w:rsid w:val="001A6411"/>
    <w:rsid w:val="001A7A22"/>
    <w:rsid w:val="001B2856"/>
    <w:rsid w:val="001C3AD5"/>
    <w:rsid w:val="001C6FA3"/>
    <w:rsid w:val="001D110D"/>
    <w:rsid w:val="001D1BAD"/>
    <w:rsid w:val="00202AB9"/>
    <w:rsid w:val="002141C1"/>
    <w:rsid w:val="00235B59"/>
    <w:rsid w:val="00256C72"/>
    <w:rsid w:val="00263111"/>
    <w:rsid w:val="002772FC"/>
    <w:rsid w:val="00277AFD"/>
    <w:rsid w:val="00281DA4"/>
    <w:rsid w:val="002B4E88"/>
    <w:rsid w:val="002C09BF"/>
    <w:rsid w:val="002E3FCA"/>
    <w:rsid w:val="002E69BF"/>
    <w:rsid w:val="003129C3"/>
    <w:rsid w:val="00315BD2"/>
    <w:rsid w:val="00333EB5"/>
    <w:rsid w:val="00335943"/>
    <w:rsid w:val="00335B15"/>
    <w:rsid w:val="00344870"/>
    <w:rsid w:val="003549A0"/>
    <w:rsid w:val="0038624B"/>
    <w:rsid w:val="00386C9E"/>
    <w:rsid w:val="00392384"/>
    <w:rsid w:val="003A159D"/>
    <w:rsid w:val="003B2441"/>
    <w:rsid w:val="003C627B"/>
    <w:rsid w:val="003D4A66"/>
    <w:rsid w:val="003F3DBA"/>
    <w:rsid w:val="003F7F20"/>
    <w:rsid w:val="0040456D"/>
    <w:rsid w:val="004179A5"/>
    <w:rsid w:val="00424AD0"/>
    <w:rsid w:val="00432044"/>
    <w:rsid w:val="00436214"/>
    <w:rsid w:val="004615E4"/>
    <w:rsid w:val="00474595"/>
    <w:rsid w:val="004951A1"/>
    <w:rsid w:val="004C2A63"/>
    <w:rsid w:val="004C71DD"/>
    <w:rsid w:val="00505048"/>
    <w:rsid w:val="0052778D"/>
    <w:rsid w:val="0054169C"/>
    <w:rsid w:val="005637F9"/>
    <w:rsid w:val="00563CC4"/>
    <w:rsid w:val="0056558C"/>
    <w:rsid w:val="00576B2C"/>
    <w:rsid w:val="00576D0E"/>
    <w:rsid w:val="00583DAE"/>
    <w:rsid w:val="00596163"/>
    <w:rsid w:val="005B4876"/>
    <w:rsid w:val="005B77DD"/>
    <w:rsid w:val="005C1618"/>
    <w:rsid w:val="005C6978"/>
    <w:rsid w:val="005D6991"/>
    <w:rsid w:val="005E14C6"/>
    <w:rsid w:val="005E4601"/>
    <w:rsid w:val="00606548"/>
    <w:rsid w:val="006151C2"/>
    <w:rsid w:val="00617C77"/>
    <w:rsid w:val="006731FF"/>
    <w:rsid w:val="00693753"/>
    <w:rsid w:val="006A0AC3"/>
    <w:rsid w:val="006A16E6"/>
    <w:rsid w:val="006A750A"/>
    <w:rsid w:val="006B7EAA"/>
    <w:rsid w:val="006C1AA7"/>
    <w:rsid w:val="006E3476"/>
    <w:rsid w:val="0071241E"/>
    <w:rsid w:val="00724B44"/>
    <w:rsid w:val="00732DEE"/>
    <w:rsid w:val="00782AC0"/>
    <w:rsid w:val="007915B4"/>
    <w:rsid w:val="007B1A3F"/>
    <w:rsid w:val="007B21FA"/>
    <w:rsid w:val="007D4C30"/>
    <w:rsid w:val="007E1B10"/>
    <w:rsid w:val="007F3793"/>
    <w:rsid w:val="00835B1C"/>
    <w:rsid w:val="00836A1B"/>
    <w:rsid w:val="00844EDE"/>
    <w:rsid w:val="008A19AA"/>
    <w:rsid w:val="008A694E"/>
    <w:rsid w:val="008A795B"/>
    <w:rsid w:val="008B4695"/>
    <w:rsid w:val="008C578D"/>
    <w:rsid w:val="008D4DEC"/>
    <w:rsid w:val="008D51C3"/>
    <w:rsid w:val="00904991"/>
    <w:rsid w:val="00912984"/>
    <w:rsid w:val="00914FCC"/>
    <w:rsid w:val="00920541"/>
    <w:rsid w:val="00924E41"/>
    <w:rsid w:val="00926792"/>
    <w:rsid w:val="00931F07"/>
    <w:rsid w:val="009543C0"/>
    <w:rsid w:val="009922D3"/>
    <w:rsid w:val="0099366D"/>
    <w:rsid w:val="00996E28"/>
    <w:rsid w:val="009A0C27"/>
    <w:rsid w:val="009B7547"/>
    <w:rsid w:val="009C06FF"/>
    <w:rsid w:val="009C35EA"/>
    <w:rsid w:val="009E4B76"/>
    <w:rsid w:val="009F3C61"/>
    <w:rsid w:val="00A0080B"/>
    <w:rsid w:val="00A032C8"/>
    <w:rsid w:val="00A118A7"/>
    <w:rsid w:val="00A5565F"/>
    <w:rsid w:val="00A6292B"/>
    <w:rsid w:val="00A87DFE"/>
    <w:rsid w:val="00AC556C"/>
    <w:rsid w:val="00AD0B32"/>
    <w:rsid w:val="00B00F5D"/>
    <w:rsid w:val="00B030E0"/>
    <w:rsid w:val="00B04E98"/>
    <w:rsid w:val="00B30354"/>
    <w:rsid w:val="00B31482"/>
    <w:rsid w:val="00B4125C"/>
    <w:rsid w:val="00B443F2"/>
    <w:rsid w:val="00B517EC"/>
    <w:rsid w:val="00B52667"/>
    <w:rsid w:val="00B5433D"/>
    <w:rsid w:val="00B75D8C"/>
    <w:rsid w:val="00B90700"/>
    <w:rsid w:val="00BA12EC"/>
    <w:rsid w:val="00BC234A"/>
    <w:rsid w:val="00BD188A"/>
    <w:rsid w:val="00BE1C64"/>
    <w:rsid w:val="00BF382A"/>
    <w:rsid w:val="00C03AC4"/>
    <w:rsid w:val="00C0477D"/>
    <w:rsid w:val="00C10F56"/>
    <w:rsid w:val="00C20E20"/>
    <w:rsid w:val="00C30323"/>
    <w:rsid w:val="00C54B37"/>
    <w:rsid w:val="00C826C4"/>
    <w:rsid w:val="00C84A0E"/>
    <w:rsid w:val="00C9141F"/>
    <w:rsid w:val="00C924DD"/>
    <w:rsid w:val="00CA1D69"/>
    <w:rsid w:val="00CB44AB"/>
    <w:rsid w:val="00CB7982"/>
    <w:rsid w:val="00CB7D92"/>
    <w:rsid w:val="00CC4C2B"/>
    <w:rsid w:val="00CF75EF"/>
    <w:rsid w:val="00D00B35"/>
    <w:rsid w:val="00D15297"/>
    <w:rsid w:val="00D20CF1"/>
    <w:rsid w:val="00D2466D"/>
    <w:rsid w:val="00D31A86"/>
    <w:rsid w:val="00D42EF9"/>
    <w:rsid w:val="00D4425F"/>
    <w:rsid w:val="00D55CB4"/>
    <w:rsid w:val="00D65BF5"/>
    <w:rsid w:val="00DA3B4D"/>
    <w:rsid w:val="00DB2C6F"/>
    <w:rsid w:val="00DC3827"/>
    <w:rsid w:val="00DF6A6C"/>
    <w:rsid w:val="00DF7293"/>
    <w:rsid w:val="00E24D8E"/>
    <w:rsid w:val="00E261BA"/>
    <w:rsid w:val="00E34A2D"/>
    <w:rsid w:val="00E44A71"/>
    <w:rsid w:val="00E47F16"/>
    <w:rsid w:val="00E55143"/>
    <w:rsid w:val="00E8672D"/>
    <w:rsid w:val="00EB0B42"/>
    <w:rsid w:val="00EC0CB8"/>
    <w:rsid w:val="00ED3B7C"/>
    <w:rsid w:val="00EE1FBE"/>
    <w:rsid w:val="00EE2C78"/>
    <w:rsid w:val="00F01E8A"/>
    <w:rsid w:val="00F07C00"/>
    <w:rsid w:val="00F24418"/>
    <w:rsid w:val="00F403D5"/>
    <w:rsid w:val="00F5434E"/>
    <w:rsid w:val="00F550FD"/>
    <w:rsid w:val="00F84AA6"/>
    <w:rsid w:val="00F969E1"/>
    <w:rsid w:val="00FC3C75"/>
    <w:rsid w:val="00FC48B8"/>
    <w:rsid w:val="00FD393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enu v:ext="edit" fillcolor="none" strokecolor="none"/>
    </o:shapedefaults>
    <o:shapelayout v:ext="edit">
      <o:idmap v:ext="edit" data="1"/>
      <o:rules v:ext="edit">
        <o:r id="V:Rule48" type="connector" idref="#_x0000_s1401"/>
        <o:r id="V:Rule49" type="connector" idref="#_x0000_s1400"/>
        <o:r id="V:Rule50" type="connector" idref="#_x0000_s1392"/>
        <o:r id="V:Rule51" type="connector" idref="#_x0000_s1397"/>
        <o:r id="V:Rule52" type="connector" idref="#_x0000_s1383"/>
        <o:r id="V:Rule53" type="connector" idref="#_x0000_s1402"/>
        <o:r id="V:Rule54" type="connector" idref="#_x0000_s1382"/>
        <o:r id="V:Rule55" type="connector" idref="#_x0000_s1370"/>
        <o:r id="V:Rule56" type="connector" idref="#_x0000_s1407"/>
        <o:r id="V:Rule57" type="connector" idref="#_x0000_s1381"/>
        <o:r id="V:Rule58" type="connector" idref="#_x0000_s1380"/>
        <o:r id="V:Rule59" type="connector" idref="#_x0000_s1394"/>
        <o:r id="V:Rule60" type="connector" idref="#_x0000_s1371"/>
        <o:r id="V:Rule61" type="connector" idref="#_x0000_s1399"/>
        <o:r id="V:Rule62" type="connector" idref="#_x0000_s1378"/>
        <o:r id="V:Rule63" type="connector" idref="#_x0000_s1377"/>
        <o:r id="V:Rule64" type="connector" idref="#_x0000_s1416"/>
        <o:r id="V:Rule65" type="connector" idref="#_x0000_s1384"/>
        <o:r id="V:Rule66" type="connector" idref="#_x0000_s1390"/>
        <o:r id="V:Rule67" type="connector" idref="#_x0000_s1391"/>
        <o:r id="V:Rule68" type="connector" idref="#_x0000_s1395"/>
        <o:r id="V:Rule69" type="connector" idref="#_x0000_s1411"/>
        <o:r id="V:Rule70" type="connector" idref="#_x0000_s1387"/>
        <o:r id="V:Rule71" type="connector" idref="#_x0000_s1410"/>
        <o:r id="V:Rule72" type="connector" idref="#_x0000_s1413"/>
        <o:r id="V:Rule73" type="connector" idref="#_x0000_s1403"/>
        <o:r id="V:Rule74" type="connector" idref="#_x0000_s1406"/>
        <o:r id="V:Rule75" type="connector" idref="#_x0000_s1412"/>
        <o:r id="V:Rule76" type="connector" idref="#_x0000_s1386"/>
        <o:r id="V:Rule77" type="connector" idref="#_x0000_s1393"/>
        <o:r id="V:Rule78" type="connector" idref="#_x0000_s1415"/>
        <o:r id="V:Rule79" type="connector" idref="#_x0000_s1379"/>
        <o:r id="V:Rule80" type="connector" idref="#_x0000_s1385"/>
        <o:r id="V:Rule81" type="connector" idref="#_x0000_s1398"/>
        <o:r id="V:Rule82" type="connector" idref="#_x0000_s1376"/>
        <o:r id="V:Rule83" type="connector" idref="#_x0000_s1404"/>
        <o:r id="V:Rule84" type="connector" idref="#_x0000_s1374"/>
        <o:r id="V:Rule85" type="connector" idref="#_x0000_s1388"/>
        <o:r id="V:Rule86" type="connector" idref="#_x0000_s1396"/>
        <o:r id="V:Rule87" type="connector" idref="#_x0000_s1389"/>
        <o:r id="V:Rule88" type="connector" idref="#_x0000_s1409"/>
        <o:r id="V:Rule89" type="connector" idref="#_x0000_s1405"/>
        <o:r id="V:Rule90" type="connector" idref="#_x0000_s1408"/>
        <o:r id="V:Rule91" type="connector" idref="#_x0000_s1372"/>
        <o:r id="V:Rule92" type="connector" idref="#_x0000_s1375"/>
        <o:r id="V:Rule93" type="connector" idref="#_x0000_s1414"/>
        <o:r id="V:Rule94" type="connector" idref="#_x0000_s1373"/>
      </o:rules>
    </o:shapelayout>
  </w:shapeDefaults>
  <w:decimalSymbol w:val=","/>
  <w:listSeparator w:val=";"/>
  <w15:docId w15:val="{32C31387-EFB7-48FF-9460-79BE6E0DD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44EDE"/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C20E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20E2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5E14C6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5E14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521</TotalTime>
  <Pages>22</Pages>
  <Words>2754</Words>
  <Characters>15699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18417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Алена Сергеевна</cp:lastModifiedBy>
  <cp:revision>16</cp:revision>
  <cp:lastPrinted>2022-07-27T03:05:00Z</cp:lastPrinted>
  <dcterms:created xsi:type="dcterms:W3CDTF">2020-12-28T09:41:00Z</dcterms:created>
  <dcterms:modified xsi:type="dcterms:W3CDTF">2022-08-01T00:28:00Z</dcterms:modified>
</cp:coreProperties>
</file>