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9F8" w:rsidRDefault="000D59F8">
      <w:pPr>
        <w:rPr>
          <w:sz w:val="2"/>
        </w:rPr>
      </w:pPr>
    </w:p>
    <w:p w:rsidR="00844EDE" w:rsidRPr="00385B9E" w:rsidRDefault="00844EDE" w:rsidP="00844EDE">
      <w:pPr>
        <w:ind w:left="6237"/>
        <w:rPr>
          <w:sz w:val="22"/>
          <w:szCs w:val="22"/>
        </w:rPr>
      </w:pPr>
      <w:r w:rsidRPr="00385B9E">
        <w:rPr>
          <w:sz w:val="22"/>
          <w:szCs w:val="22"/>
        </w:rPr>
        <w:t xml:space="preserve">Приложение  1 </w:t>
      </w:r>
    </w:p>
    <w:p w:rsidR="00844EDE" w:rsidRPr="00385B9E" w:rsidRDefault="00844EDE" w:rsidP="00844EDE">
      <w:pPr>
        <w:ind w:left="6237"/>
        <w:rPr>
          <w:sz w:val="22"/>
          <w:szCs w:val="22"/>
        </w:rPr>
      </w:pPr>
      <w:r w:rsidRPr="00385B9E">
        <w:rPr>
          <w:sz w:val="22"/>
          <w:szCs w:val="22"/>
        </w:rPr>
        <w:t>к постановлению администрации</w:t>
      </w:r>
    </w:p>
    <w:p w:rsidR="00844EDE" w:rsidRPr="00385B9E" w:rsidRDefault="00844EDE" w:rsidP="00844EDE">
      <w:pPr>
        <w:ind w:left="6237"/>
        <w:rPr>
          <w:sz w:val="22"/>
          <w:szCs w:val="22"/>
        </w:rPr>
      </w:pPr>
    </w:p>
    <w:p w:rsidR="00844EDE" w:rsidRPr="00385B9E" w:rsidRDefault="00844EDE" w:rsidP="00844EDE">
      <w:pPr>
        <w:ind w:left="1985" w:right="-406"/>
        <w:jc w:val="right"/>
        <w:rPr>
          <w:sz w:val="22"/>
          <w:szCs w:val="22"/>
        </w:rPr>
      </w:pPr>
      <w:r w:rsidRPr="00385B9E">
        <w:rPr>
          <w:sz w:val="22"/>
          <w:szCs w:val="22"/>
        </w:rPr>
        <w:t xml:space="preserve">                                                </w:t>
      </w:r>
      <w:r>
        <w:rPr>
          <w:sz w:val="22"/>
          <w:szCs w:val="22"/>
        </w:rPr>
        <w:t xml:space="preserve">     </w:t>
      </w:r>
      <w:r w:rsidRPr="00385B9E">
        <w:rPr>
          <w:sz w:val="22"/>
          <w:szCs w:val="22"/>
        </w:rPr>
        <w:t>__________________________________</w:t>
      </w:r>
    </w:p>
    <w:p w:rsidR="00844EDE" w:rsidRPr="00385B9E" w:rsidRDefault="00844EDE" w:rsidP="00844EDE">
      <w:pPr>
        <w:ind w:left="1985" w:right="-406"/>
        <w:jc w:val="right"/>
        <w:rPr>
          <w:sz w:val="22"/>
          <w:szCs w:val="22"/>
        </w:rPr>
      </w:pPr>
      <w:r w:rsidRPr="00385B9E">
        <w:rPr>
          <w:sz w:val="22"/>
          <w:szCs w:val="22"/>
        </w:rPr>
        <w:t xml:space="preserve">      </w:t>
      </w:r>
    </w:p>
    <w:p w:rsidR="00844EDE" w:rsidRDefault="00844EDE" w:rsidP="00844EDE">
      <w:pPr>
        <w:ind w:left="1985" w:right="-406"/>
        <w:jc w:val="right"/>
        <w:rPr>
          <w:sz w:val="20"/>
          <w:szCs w:val="20"/>
        </w:rPr>
      </w:pPr>
      <w:r w:rsidRPr="00385B9E">
        <w:rPr>
          <w:sz w:val="22"/>
          <w:szCs w:val="22"/>
        </w:rPr>
        <w:t xml:space="preserve">                                             </w:t>
      </w:r>
      <w:r>
        <w:rPr>
          <w:sz w:val="22"/>
          <w:szCs w:val="22"/>
        </w:rPr>
        <w:t xml:space="preserve">                               </w:t>
      </w:r>
      <w:r w:rsidRPr="00385B9E">
        <w:rPr>
          <w:sz w:val="22"/>
          <w:szCs w:val="22"/>
        </w:rPr>
        <w:t xml:space="preserve"> от «___»_________2020 г      №________</w:t>
      </w:r>
    </w:p>
    <w:p w:rsidR="00844EDE" w:rsidRDefault="00844EDE" w:rsidP="00844EDE">
      <w:pPr>
        <w:ind w:left="1985" w:right="-406"/>
        <w:jc w:val="right"/>
        <w:rPr>
          <w:sz w:val="20"/>
          <w:szCs w:val="20"/>
        </w:rPr>
      </w:pPr>
    </w:p>
    <w:p w:rsidR="00C826C4" w:rsidRDefault="00C826C4" w:rsidP="00C826C4">
      <w:pPr>
        <w:ind w:left="1985"/>
        <w:rPr>
          <w:sz w:val="20"/>
          <w:szCs w:val="20"/>
          <w:u w:val="single"/>
        </w:rPr>
      </w:pPr>
    </w:p>
    <w:p w:rsidR="00C826C4" w:rsidRDefault="00C826C4" w:rsidP="00C826C4">
      <w:pPr>
        <w:ind w:left="1985"/>
        <w:rPr>
          <w:sz w:val="20"/>
          <w:szCs w:val="20"/>
          <w:u w:val="single"/>
        </w:rPr>
      </w:pPr>
    </w:p>
    <w:p w:rsidR="00844EDE" w:rsidRDefault="00844EDE" w:rsidP="00844EDE">
      <w:pPr>
        <w:pStyle w:val="a9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СХЕМА РАСПОЛОЖЕНИЯ  ГРАНИЦ  ПУБЛИЧНОГО СЕРВИТУТА</w:t>
      </w:r>
    </w:p>
    <w:tbl>
      <w:tblPr>
        <w:tblW w:w="102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5E14C6" w:rsidRPr="001B2856" w:rsidTr="00315BD2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5E14C6" w:rsidRPr="001B2856" w:rsidRDefault="005E14C6" w:rsidP="00315BD2">
            <w:pPr>
              <w:spacing w:line="240" w:lineRule="atLeast"/>
              <w:rPr>
                <w:sz w:val="22"/>
                <w:szCs w:val="22"/>
                <w:u w:val="single"/>
              </w:rPr>
            </w:pPr>
            <w:r w:rsidRPr="001B2856">
              <w:rPr>
                <w:sz w:val="22"/>
                <w:szCs w:val="22"/>
              </w:rPr>
              <w:t xml:space="preserve">Площадь испрашиваемого публичного сервитута  </w:t>
            </w:r>
            <w:r w:rsidRPr="001B2856">
              <w:rPr>
                <w:sz w:val="22"/>
                <w:szCs w:val="22"/>
                <w:u w:val="single"/>
              </w:rPr>
              <w:t xml:space="preserve">118 </w:t>
            </w:r>
            <w:r w:rsidRPr="001B2856">
              <w:rPr>
                <w:sz w:val="22"/>
                <w:szCs w:val="22"/>
              </w:rPr>
              <w:t xml:space="preserve"> кв. м, в том числе:</w:t>
            </w:r>
          </w:p>
        </w:tc>
      </w:tr>
      <w:tr w:rsidR="005E14C6" w:rsidRPr="001B2856" w:rsidTr="00315BD2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5E14C6" w:rsidRPr="00002049" w:rsidRDefault="005E14C6" w:rsidP="004C71DD">
            <w:pPr>
              <w:spacing w:line="240" w:lineRule="atLeast"/>
              <w:rPr>
                <w:sz w:val="22"/>
                <w:szCs w:val="22"/>
              </w:rPr>
            </w:pPr>
            <w:r w:rsidRPr="00002049">
              <w:rPr>
                <w:sz w:val="22"/>
                <w:szCs w:val="22"/>
              </w:rPr>
              <w:t>Площадь испрашиваемого публичного сервитута  на участке 38:06:</w:t>
            </w:r>
            <w:r w:rsidR="00CB44AB" w:rsidRPr="00002049">
              <w:rPr>
                <w:sz w:val="22"/>
                <w:szCs w:val="22"/>
              </w:rPr>
              <w:t>010701:4825</w:t>
            </w:r>
            <w:r w:rsidRPr="00002049">
              <w:rPr>
                <w:sz w:val="22"/>
                <w:szCs w:val="22"/>
              </w:rPr>
              <w:t xml:space="preserve"> -</w:t>
            </w:r>
            <w:r w:rsidR="00C10F56">
              <w:rPr>
                <w:sz w:val="22"/>
                <w:szCs w:val="22"/>
              </w:rPr>
              <w:t xml:space="preserve"> 10</w:t>
            </w:r>
            <w:r w:rsidR="004C71DD">
              <w:rPr>
                <w:sz w:val="22"/>
                <w:szCs w:val="22"/>
              </w:rPr>
              <w:t>8</w:t>
            </w:r>
            <w:r w:rsidRPr="00002049">
              <w:rPr>
                <w:sz w:val="22"/>
                <w:szCs w:val="22"/>
              </w:rPr>
              <w:t xml:space="preserve"> кв. м</w:t>
            </w:r>
            <w:r w:rsidR="00002049" w:rsidRPr="00002049">
              <w:rPr>
                <w:sz w:val="22"/>
                <w:szCs w:val="22"/>
              </w:rPr>
              <w:t>,</w:t>
            </w:r>
          </w:p>
        </w:tc>
      </w:tr>
      <w:tr w:rsidR="005E14C6" w:rsidRPr="001B2856" w:rsidTr="00315BD2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5E14C6" w:rsidRPr="00002049" w:rsidRDefault="005E14C6" w:rsidP="00CB44AB">
            <w:pPr>
              <w:spacing w:line="240" w:lineRule="atLeast"/>
              <w:rPr>
                <w:sz w:val="22"/>
                <w:szCs w:val="22"/>
              </w:rPr>
            </w:pPr>
            <w:r w:rsidRPr="00002049">
              <w:rPr>
                <w:sz w:val="22"/>
                <w:szCs w:val="22"/>
              </w:rPr>
              <w:t>Площадь испрашиваемого публичного сервитута  на участке 38:06:</w:t>
            </w:r>
            <w:r w:rsidR="00CB44AB" w:rsidRPr="00002049">
              <w:rPr>
                <w:sz w:val="22"/>
                <w:szCs w:val="22"/>
              </w:rPr>
              <w:t>100922</w:t>
            </w:r>
            <w:r w:rsidRPr="00002049">
              <w:rPr>
                <w:sz w:val="22"/>
                <w:szCs w:val="22"/>
              </w:rPr>
              <w:t>:</w:t>
            </w:r>
            <w:r w:rsidR="00CB44AB" w:rsidRPr="00002049">
              <w:rPr>
                <w:sz w:val="22"/>
                <w:szCs w:val="22"/>
              </w:rPr>
              <w:t>4958</w:t>
            </w:r>
            <w:r w:rsidRPr="00002049">
              <w:rPr>
                <w:sz w:val="22"/>
                <w:szCs w:val="22"/>
              </w:rPr>
              <w:t xml:space="preserve"> -</w:t>
            </w:r>
            <w:r w:rsidR="00C10F56">
              <w:rPr>
                <w:sz w:val="22"/>
                <w:szCs w:val="22"/>
              </w:rPr>
              <w:t xml:space="preserve"> 4</w:t>
            </w:r>
            <w:r w:rsidRPr="00002049">
              <w:rPr>
                <w:sz w:val="22"/>
                <w:szCs w:val="22"/>
              </w:rPr>
              <w:t xml:space="preserve"> кв. м</w:t>
            </w:r>
            <w:r w:rsidR="00002049" w:rsidRPr="00002049">
              <w:rPr>
                <w:sz w:val="22"/>
                <w:szCs w:val="22"/>
              </w:rPr>
              <w:t>,</w:t>
            </w:r>
          </w:p>
        </w:tc>
      </w:tr>
      <w:tr w:rsidR="00CB44AB" w:rsidRPr="001B2856" w:rsidTr="00315BD2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CB44AB" w:rsidRPr="00002049" w:rsidRDefault="00CB44AB" w:rsidP="00CB44AB">
            <w:pPr>
              <w:spacing w:line="240" w:lineRule="atLeast"/>
              <w:rPr>
                <w:sz w:val="22"/>
                <w:szCs w:val="22"/>
              </w:rPr>
            </w:pPr>
            <w:r w:rsidRPr="00002049">
              <w:rPr>
                <w:sz w:val="22"/>
                <w:szCs w:val="22"/>
              </w:rPr>
              <w:t>Площадь испрашиваемого публичного сервитута  на участке 38:06:010701:4798 -</w:t>
            </w:r>
            <w:r w:rsidR="00C10F56">
              <w:rPr>
                <w:sz w:val="22"/>
                <w:szCs w:val="22"/>
              </w:rPr>
              <w:t xml:space="preserve"> 1</w:t>
            </w:r>
            <w:r w:rsidRPr="00002049">
              <w:rPr>
                <w:sz w:val="22"/>
                <w:szCs w:val="22"/>
              </w:rPr>
              <w:t xml:space="preserve"> кв. м</w:t>
            </w:r>
          </w:p>
        </w:tc>
      </w:tr>
      <w:tr w:rsidR="00CB44AB" w:rsidRPr="001B2856" w:rsidTr="00315BD2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CB44AB" w:rsidRPr="00002049" w:rsidRDefault="00002049" w:rsidP="00924E41">
            <w:pPr>
              <w:spacing w:line="240" w:lineRule="atLeast"/>
              <w:rPr>
                <w:sz w:val="22"/>
                <w:szCs w:val="22"/>
                <w:highlight w:val="yellow"/>
              </w:rPr>
            </w:pPr>
            <w:r w:rsidRPr="00002049">
              <w:rPr>
                <w:sz w:val="22"/>
                <w:szCs w:val="22"/>
              </w:rPr>
              <w:t>Площадь испрашиваемого публичного сервитута  на неразграниченных землях -</w:t>
            </w:r>
            <w:r w:rsidR="00C10F56">
              <w:rPr>
                <w:sz w:val="22"/>
                <w:szCs w:val="22"/>
              </w:rPr>
              <w:t xml:space="preserve"> 5</w:t>
            </w:r>
            <w:r w:rsidRPr="00002049">
              <w:rPr>
                <w:sz w:val="22"/>
                <w:szCs w:val="22"/>
              </w:rPr>
              <w:t xml:space="preserve">  кв. м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vMerge w:val="restart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  <w:lang w:val="en-US"/>
              </w:rPr>
            </w:pPr>
            <w:r w:rsidRPr="001B2856">
              <w:rPr>
                <w:sz w:val="22"/>
                <w:szCs w:val="22"/>
              </w:rPr>
              <w:t xml:space="preserve">Координаты, </w:t>
            </w:r>
            <w:proofErr w:type="gramStart"/>
            <w:r w:rsidRPr="001B2856">
              <w:rPr>
                <w:sz w:val="22"/>
                <w:szCs w:val="22"/>
              </w:rPr>
              <w:t>м</w:t>
            </w:r>
            <w:proofErr w:type="gramEnd"/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vMerge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  <w:lang w:val="en-US"/>
              </w:rPr>
            </w:pPr>
            <w:r w:rsidRPr="001B2856">
              <w:rPr>
                <w:sz w:val="22"/>
                <w:szCs w:val="22"/>
                <w:lang w:val="en-US"/>
              </w:rPr>
              <w:t>Y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3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(1)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378818.22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3328016.34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proofErr w:type="gramStart"/>
            <w:r w:rsidRPr="001B2856"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378818.17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3328011.31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378819.17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3328011.30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proofErr w:type="gramStart"/>
            <w:r w:rsidRPr="001B2856"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378819.22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3328016.33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378818.22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3328016.34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(2)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3327791.64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proofErr w:type="gramStart"/>
            <w:r w:rsidRPr="001B2856"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378815.17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3327786.97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proofErr w:type="gramStart"/>
            <w:r w:rsidRPr="001B2856"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378816.17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3327786.97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3327791.64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3327791.64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(3)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proofErr w:type="gramStart"/>
            <w:r w:rsidRPr="001B2856"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3327598.34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378812.69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3327593.25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378813.69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3327593.24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</w:t>
            </w:r>
            <w:r w:rsidR="008A795B" w:rsidRPr="001B2856">
              <w:rPr>
                <w:color w:val="000000"/>
                <w:sz w:val="22"/>
                <w:szCs w:val="22"/>
              </w:rPr>
              <w:t>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3327598.33</w:t>
            </w:r>
          </w:p>
        </w:tc>
      </w:tr>
      <w:tr w:rsidR="005E14C6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E14C6" w:rsidRPr="001B2856" w:rsidRDefault="005E14C6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proofErr w:type="gramStart"/>
            <w:r w:rsidRPr="001B2856"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14C6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3327598.34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(4)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378808.64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3327608.01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378814.10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3327607.68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378814.19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3327613.12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378813.19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3327613.14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378813.12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3327608.74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378808.70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3327609.01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378808.64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3327608.01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(5)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3327396.50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378811.60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3327401.61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378810.60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3327401.67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378810.28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3327396.56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3327396.50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(6)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3327378.86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378735.89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3327383.79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378734.89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3327383.73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</w:t>
            </w:r>
            <w:r w:rsidR="008A795B" w:rsidRPr="001B2856">
              <w:rPr>
                <w:color w:val="000000"/>
                <w:sz w:val="22"/>
                <w:szCs w:val="22"/>
              </w:rPr>
              <w:t>35.16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3327378.80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lastRenderedPageBreak/>
              <w:t>н23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3327378.86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(7)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4C71DD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4C71DD" w:rsidRPr="001B2856" w:rsidRDefault="004C71DD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н27</w:t>
            </w:r>
          </w:p>
        </w:tc>
        <w:tc>
          <w:tcPr>
            <w:tcW w:w="371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378733.38</w:t>
            </w:r>
          </w:p>
        </w:tc>
        <w:tc>
          <w:tcPr>
            <w:tcW w:w="368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3327530.35</w:t>
            </w:r>
          </w:p>
        </w:tc>
      </w:tr>
      <w:tr w:rsidR="004C71DD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4C71DD" w:rsidRPr="001B2856" w:rsidRDefault="004C71DD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н28</w:t>
            </w:r>
          </w:p>
        </w:tc>
        <w:tc>
          <w:tcPr>
            <w:tcW w:w="371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378733.80</w:t>
            </w:r>
          </w:p>
        </w:tc>
        <w:tc>
          <w:tcPr>
            <w:tcW w:w="368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3327529.45</w:t>
            </w:r>
          </w:p>
        </w:tc>
      </w:tr>
      <w:tr w:rsidR="004C71DD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4C71DD" w:rsidRPr="001B2856" w:rsidRDefault="004C71DD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н29</w:t>
            </w:r>
          </w:p>
        </w:tc>
        <w:tc>
          <w:tcPr>
            <w:tcW w:w="371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378738.12</w:t>
            </w:r>
          </w:p>
        </w:tc>
        <w:tc>
          <w:tcPr>
            <w:tcW w:w="368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3327531.03</w:t>
            </w:r>
          </w:p>
        </w:tc>
      </w:tr>
      <w:tr w:rsidR="004C71DD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4C71DD" w:rsidRPr="001B2856" w:rsidRDefault="004C71DD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н30</w:t>
            </w:r>
          </w:p>
        </w:tc>
        <w:tc>
          <w:tcPr>
            <w:tcW w:w="371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378737.87</w:t>
            </w:r>
          </w:p>
        </w:tc>
        <w:tc>
          <w:tcPr>
            <w:tcW w:w="368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3327535.98</w:t>
            </w:r>
          </w:p>
        </w:tc>
      </w:tr>
      <w:tr w:rsidR="004C71DD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4C71DD" w:rsidRPr="001B2856" w:rsidRDefault="004C71DD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н31</w:t>
            </w:r>
          </w:p>
        </w:tc>
        <w:tc>
          <w:tcPr>
            <w:tcW w:w="371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378736.87</w:t>
            </w:r>
          </w:p>
        </w:tc>
        <w:tc>
          <w:tcPr>
            <w:tcW w:w="368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3327535.92</w:t>
            </w:r>
          </w:p>
        </w:tc>
      </w:tr>
      <w:tr w:rsidR="004C71DD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4C71DD" w:rsidRPr="001B2856" w:rsidRDefault="004C71DD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н32</w:t>
            </w:r>
          </w:p>
        </w:tc>
        <w:tc>
          <w:tcPr>
            <w:tcW w:w="371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378737.10</w:t>
            </w:r>
          </w:p>
        </w:tc>
        <w:tc>
          <w:tcPr>
            <w:tcW w:w="368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3327532.09</w:t>
            </w:r>
          </w:p>
        </w:tc>
      </w:tr>
      <w:tr w:rsidR="004C71DD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4C71DD" w:rsidRPr="001B2856" w:rsidRDefault="004C71DD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н27</w:t>
            </w:r>
          </w:p>
        </w:tc>
        <w:tc>
          <w:tcPr>
            <w:tcW w:w="371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378733.38</w:t>
            </w:r>
          </w:p>
        </w:tc>
        <w:tc>
          <w:tcPr>
            <w:tcW w:w="3687" w:type="dxa"/>
            <w:shd w:val="clear" w:color="auto" w:fill="auto"/>
          </w:tcPr>
          <w:p w:rsidR="004C71DD" w:rsidRPr="004C71DD" w:rsidRDefault="004C71DD" w:rsidP="004C71DD">
            <w:pPr>
              <w:jc w:val="center"/>
              <w:rPr>
                <w:sz w:val="22"/>
                <w:szCs w:val="22"/>
              </w:rPr>
            </w:pPr>
            <w:r w:rsidRPr="004C71DD">
              <w:rPr>
                <w:sz w:val="22"/>
                <w:szCs w:val="22"/>
              </w:rPr>
              <w:t>3327530.35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(8)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315BD2" w:rsidRPr="001B2856">
              <w:rPr>
                <w:sz w:val="22"/>
                <w:szCs w:val="22"/>
              </w:rPr>
              <w:t>33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378682.48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3327503.59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378686.40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3327505.66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378685.93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3327506.55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378682.01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3327504.47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378682.48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3327503.59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(9)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378648.90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3327562.97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378653.65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3327565.45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378653.19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3327566.34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</w:t>
            </w:r>
            <w:r w:rsidR="008A795B" w:rsidRPr="001B2856">
              <w:rPr>
                <w:color w:val="000000"/>
                <w:sz w:val="22"/>
                <w:szCs w:val="22"/>
              </w:rPr>
              <w:t>78648.44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3327563.85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н37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378648.90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8A795B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3327562.97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(10)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3327594.76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3327590.01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378738.67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3327590.01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378738.67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3327594.76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3327594.76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(11)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378732.21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3327606.95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002512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37872</w:t>
            </w:r>
            <w:r w:rsidR="00B00F5D" w:rsidRPr="001B2856">
              <w:rPr>
                <w:color w:val="000000"/>
                <w:sz w:val="22"/>
                <w:szCs w:val="22"/>
              </w:rPr>
              <w:t>8.19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3327604.94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378728.64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3327604.05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378732.66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3327606.06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378732.21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3327606.95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(12)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378737.73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3327608.41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378741.92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3327608.63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378741.87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3327609.63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378737.68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3327609.40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н49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378737.73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3327608.41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(13)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378747.87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3327608.32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378748.00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3327613.59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378747.00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3327613.61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378746.87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3327608.34</w:t>
            </w:r>
          </w:p>
        </w:tc>
      </w:tr>
      <w:tr w:rsidR="0000251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002512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378747.87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02512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3327608.32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(14)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3327702.92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378748.85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3327698.72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378749.85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3327698.72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3327702.92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н57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3327702.92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(15)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378817.14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3327955.63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378817.13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3327954.63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378818.13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3327954.62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lastRenderedPageBreak/>
              <w:t>н64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378818.14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3327955.62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378817.14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3327955.63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(16)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3327893.65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</w:t>
            </w:r>
            <w:r w:rsidR="00B00F5D" w:rsidRPr="001B2856">
              <w:rPr>
                <w:color w:val="000000"/>
                <w:sz w:val="22"/>
                <w:szCs w:val="22"/>
              </w:rPr>
              <w:t>816.26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3327892.65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378817.26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3327892.64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3327893.64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3327893.65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(17)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378815.91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3327862.72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378815.90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3327861.72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378816.90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3327861.71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378816.91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3327862.71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н69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378815.91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3327862.72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(18)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378815.33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3327832.03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378815.32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3327831.03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378816.32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3327831.02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378816.33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3327832.02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378815.33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3327832.03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(19)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3327820.59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378815.26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3327819.59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378816.26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3327819.58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A0080B" w:rsidRPr="001B2856">
              <w:rPr>
                <w:sz w:val="22"/>
                <w:szCs w:val="22"/>
              </w:rPr>
              <w:t>80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3327820.58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н77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3327820.59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(20)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378814.79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3327771.28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378814.78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3327770.28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378815.78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3327770.26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378815.79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3327771.26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378814.79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3327771.28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(21)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3327751.29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</w:t>
            </w:r>
            <w:r w:rsidR="00B00F5D" w:rsidRPr="001B2856">
              <w:rPr>
                <w:color w:val="000000"/>
                <w:sz w:val="22"/>
                <w:szCs w:val="22"/>
              </w:rPr>
              <w:t>78814.64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3327750.29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378815.64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3327750.28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3327751.28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3327751.29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(22)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378814.39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3327731.68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378814.38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3327730.68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378815.38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3327730.66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378815.39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3327731.66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н89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378814.39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3327731.</w:t>
            </w:r>
            <w:r w:rsidR="00B00F5D" w:rsidRPr="001B2856">
              <w:rPr>
                <w:color w:val="000000"/>
                <w:sz w:val="22"/>
                <w:szCs w:val="22"/>
              </w:rPr>
              <w:t>68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(23)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378814.00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3327703.16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</w:t>
            </w:r>
            <w:r w:rsidR="00A0080B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378813.99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3327702.16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378814.99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3327702.15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</w:t>
            </w:r>
            <w:r w:rsidR="000253E4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378815.00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3327703.15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н93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378814.00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B00F5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3327703.16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(24)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0253E4" w:rsidRPr="001B2856">
              <w:rPr>
                <w:sz w:val="22"/>
                <w:szCs w:val="22"/>
              </w:rPr>
              <w:t>97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378813.92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3327683.02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0253E4" w:rsidRPr="001B2856">
              <w:rPr>
                <w:sz w:val="22"/>
                <w:szCs w:val="22"/>
              </w:rPr>
              <w:t>98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378813.91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3327682.02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0253E4" w:rsidRPr="001B2856">
              <w:rPr>
                <w:sz w:val="22"/>
                <w:szCs w:val="22"/>
              </w:rPr>
              <w:t>99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</w:t>
            </w:r>
            <w:r w:rsidR="00C0477D" w:rsidRPr="001B2856">
              <w:rPr>
                <w:color w:val="000000"/>
                <w:sz w:val="22"/>
                <w:szCs w:val="22"/>
              </w:rPr>
              <w:t>4.91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3327682.00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н10</w:t>
            </w:r>
            <w:r w:rsidR="000253E4" w:rsidRPr="001B2856">
              <w:rPr>
                <w:sz w:val="22"/>
                <w:szCs w:val="22"/>
              </w:rPr>
              <w:t>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378814.92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3327683.00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lastRenderedPageBreak/>
              <w:t>н</w:t>
            </w:r>
            <w:r w:rsidR="000253E4" w:rsidRPr="001B2856">
              <w:rPr>
                <w:sz w:val="22"/>
                <w:szCs w:val="22"/>
              </w:rPr>
              <w:t>97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378813.92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3327683.02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(25)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333EB5" w:rsidRPr="001B2856">
              <w:rPr>
                <w:sz w:val="22"/>
                <w:szCs w:val="22"/>
              </w:rPr>
              <w:t>101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378813.41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3327662.88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333EB5" w:rsidRPr="001B2856">
              <w:rPr>
                <w:sz w:val="22"/>
                <w:szCs w:val="22"/>
              </w:rPr>
              <w:t>102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378813.39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3327661.88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н10</w:t>
            </w:r>
            <w:r w:rsidR="00333EB5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378814.39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3327661.86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н10</w:t>
            </w:r>
            <w:r w:rsidR="00333EB5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378814.41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3327662.86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333EB5" w:rsidRPr="001B2856">
              <w:rPr>
                <w:sz w:val="22"/>
                <w:szCs w:val="22"/>
              </w:rPr>
              <w:t>101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378813.41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3327662.88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(26)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н10</w:t>
            </w:r>
            <w:r w:rsidR="00333EB5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</w:t>
            </w:r>
            <w:r w:rsidR="00C0477D" w:rsidRPr="001B2856">
              <w:rPr>
                <w:color w:val="000000"/>
                <w:sz w:val="22"/>
                <w:szCs w:val="22"/>
              </w:rPr>
              <w:t>8813.12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3327640.59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2B4E88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</w:t>
            </w:r>
            <w:r w:rsidR="00A0080B" w:rsidRPr="001B2856">
              <w:rPr>
                <w:sz w:val="22"/>
                <w:szCs w:val="22"/>
              </w:rPr>
              <w:t>10</w:t>
            </w:r>
            <w:r w:rsidR="00333EB5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378813.11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3327639.59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0</w:t>
            </w:r>
            <w:r w:rsidR="00333EB5" w:rsidRPr="001B2856">
              <w:rPr>
                <w:sz w:val="22"/>
                <w:szCs w:val="22"/>
              </w:rPr>
              <w:t>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378814.11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3327639.59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0</w:t>
            </w:r>
            <w:r w:rsidR="00333EB5" w:rsidRPr="001B2856">
              <w:rPr>
                <w:sz w:val="22"/>
                <w:szCs w:val="22"/>
              </w:rPr>
              <w:t>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378814.12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3327640.59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A0080B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н10</w:t>
            </w:r>
            <w:r w:rsidR="00333EB5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378813.12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3327640.59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(27)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0</w:t>
            </w:r>
            <w:r w:rsidR="00333EB5" w:rsidRPr="001B2856">
              <w:rPr>
                <w:sz w:val="22"/>
                <w:szCs w:val="22"/>
              </w:rPr>
              <w:t>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3327567.16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10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3327567.16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11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378813.16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3327568.16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12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</w:t>
            </w:r>
            <w:r w:rsidR="00C0477D" w:rsidRPr="001B2856">
              <w:rPr>
                <w:color w:val="000000"/>
                <w:sz w:val="22"/>
                <w:szCs w:val="22"/>
              </w:rPr>
              <w:t>327568.16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0</w:t>
            </w:r>
            <w:r w:rsidR="00333EB5" w:rsidRPr="001B2856">
              <w:rPr>
                <w:sz w:val="22"/>
                <w:szCs w:val="22"/>
              </w:rPr>
              <w:t>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3327567.16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(28)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н11</w:t>
            </w:r>
            <w:r w:rsidR="00333EB5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378811.95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3327547.28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н11</w:t>
            </w:r>
            <w:r w:rsidR="00333EB5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378812.95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3327547.28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н11</w:t>
            </w:r>
            <w:r w:rsidR="00333EB5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378812.95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3327548.28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н11</w:t>
            </w:r>
            <w:r w:rsidR="00333EB5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378811.95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3327548.28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н11</w:t>
            </w:r>
            <w:r w:rsidR="00333EB5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378811.95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3327547.28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(29)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1</w:t>
            </w:r>
            <w:r w:rsidR="00333EB5" w:rsidRPr="001B2856">
              <w:rPr>
                <w:sz w:val="22"/>
                <w:szCs w:val="22"/>
              </w:rPr>
              <w:t>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378811.84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3327527.20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1</w:t>
            </w:r>
            <w:r w:rsidR="00333EB5" w:rsidRPr="001B2856">
              <w:rPr>
                <w:sz w:val="22"/>
                <w:szCs w:val="22"/>
              </w:rPr>
              <w:t>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378812.8</w:t>
            </w:r>
            <w:r w:rsidR="00C0477D" w:rsidRPr="001B285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3327527.20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1</w:t>
            </w:r>
            <w:r w:rsidR="00333EB5" w:rsidRPr="001B2856">
              <w:rPr>
                <w:sz w:val="22"/>
                <w:szCs w:val="22"/>
              </w:rPr>
              <w:t>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378812.84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3327528.20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378811.84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3327528.20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0253E4" w:rsidRPr="001B2856">
              <w:rPr>
                <w:sz w:val="22"/>
                <w:szCs w:val="22"/>
              </w:rPr>
              <w:t>1</w:t>
            </w:r>
            <w:r w:rsidR="00333EB5" w:rsidRPr="001B2856">
              <w:rPr>
                <w:sz w:val="22"/>
                <w:szCs w:val="22"/>
              </w:rPr>
              <w:t>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378811.84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3327527.20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(30)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3327507.06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3327507.06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н12</w:t>
            </w:r>
            <w:r w:rsidR="00333EB5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3327508.06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н12</w:t>
            </w:r>
            <w:r w:rsidR="00333EB5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3327508.06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3327507</w:t>
            </w:r>
            <w:r w:rsidR="00C0477D" w:rsidRPr="001B2856">
              <w:rPr>
                <w:color w:val="000000"/>
                <w:sz w:val="22"/>
                <w:szCs w:val="22"/>
              </w:rPr>
              <w:t>.06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(31)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н12</w:t>
            </w:r>
            <w:r w:rsidR="00333EB5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378811.48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3327487.14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н12</w:t>
            </w:r>
            <w:r w:rsidR="00333EB5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378812.48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3327487.14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378812.48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3327488.14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378811.48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3327488.14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н12</w:t>
            </w:r>
            <w:r w:rsidR="00333EB5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378811.48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3327487.14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(32)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3327467.18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30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3327467.18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31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</w:t>
            </w:r>
            <w:r w:rsidR="00C0477D" w:rsidRPr="001B2856">
              <w:rPr>
                <w:color w:val="000000"/>
                <w:sz w:val="22"/>
                <w:szCs w:val="22"/>
              </w:rPr>
              <w:t>7468.18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32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3327468.18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29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3327467.18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(33)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33EB5" w:rsidRPr="001B2856">
              <w:rPr>
                <w:sz w:val="22"/>
                <w:szCs w:val="22"/>
              </w:rPr>
              <w:t>33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378811.03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3327447.25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</w:t>
            </w:r>
            <w:r w:rsidR="00333EB5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378812.03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3327447.25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</w:t>
            </w:r>
            <w:r w:rsidR="00333EB5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378812.03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3327448.25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</w:t>
            </w:r>
            <w:r w:rsidR="00333EB5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378811.03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3327448.25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</w:t>
            </w:r>
            <w:r w:rsidR="00333EB5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378811.03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3327447.25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lastRenderedPageBreak/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(34)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378810.81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3327427.24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378811.81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3327427.24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378811.81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3327428.24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378810.81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3327428.24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н137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378810.81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3327427.24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(35)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378737.34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3327563.12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378738.34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3327563.12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378738.34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3327564.12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378737.34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3327564.1</w:t>
            </w:r>
            <w:r w:rsidR="00C0477D" w:rsidRPr="001B2856">
              <w:rPr>
                <w:color w:val="000000"/>
                <w:sz w:val="22"/>
                <w:szCs w:val="22"/>
              </w:rPr>
              <w:t>2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333EB5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378737.34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3327563.12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(36)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378781.62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3327609.33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378780.62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3327609.34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378780.61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3327608.34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378781.61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3327608.33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378781.62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3327609.33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(37)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н149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378817.47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3327985.45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378818.47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</w:t>
            </w:r>
            <w:r w:rsidR="00C0477D" w:rsidRPr="001B2856">
              <w:rPr>
                <w:color w:val="000000"/>
                <w:sz w:val="22"/>
                <w:szCs w:val="22"/>
              </w:rPr>
              <w:t>85.45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2B4E88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378818.47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3327986.45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9C06F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378817.47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3327986.45</w:t>
            </w:r>
          </w:p>
        </w:tc>
      </w:tr>
      <w:tr w:rsidR="002B4E88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2B4E88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49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378817.47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B4E88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3327985.45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(38)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</w:t>
            </w:r>
            <w:r w:rsidR="009C06FF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3327923.59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</w:t>
            </w:r>
            <w:r w:rsidR="009C06FF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3327923.59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</w:t>
            </w:r>
            <w:r w:rsidR="009C06FF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378817.75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3327924.59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</w:t>
            </w:r>
            <w:r w:rsidR="009C06FF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3327924.59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</w:t>
            </w:r>
            <w:r w:rsidR="009C06FF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378816.75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3327923.59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(39)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EC0CB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EC0CB8" w:rsidRPr="001B2856" w:rsidRDefault="00EC0CB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н157</w:t>
            </w:r>
          </w:p>
        </w:tc>
        <w:tc>
          <w:tcPr>
            <w:tcW w:w="371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378824.44</w:t>
            </w:r>
          </w:p>
        </w:tc>
        <w:tc>
          <w:tcPr>
            <w:tcW w:w="368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3327637.04</w:t>
            </w:r>
          </w:p>
        </w:tc>
      </w:tr>
      <w:tr w:rsidR="00EC0CB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EC0CB8" w:rsidRPr="001B2856" w:rsidRDefault="00EC0CB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н158</w:t>
            </w:r>
          </w:p>
        </w:tc>
        <w:tc>
          <w:tcPr>
            <w:tcW w:w="371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378824.67</w:t>
            </w:r>
          </w:p>
        </w:tc>
        <w:tc>
          <w:tcPr>
            <w:tcW w:w="368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3327638.01</w:t>
            </w:r>
          </w:p>
        </w:tc>
      </w:tr>
      <w:tr w:rsidR="00EC0CB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EC0CB8" w:rsidRPr="001B2856" w:rsidRDefault="00EC0CB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н159</w:t>
            </w:r>
          </w:p>
        </w:tc>
        <w:tc>
          <w:tcPr>
            <w:tcW w:w="371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378823.69</w:t>
            </w:r>
          </w:p>
        </w:tc>
        <w:tc>
          <w:tcPr>
            <w:tcW w:w="368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3327638.24</w:t>
            </w:r>
          </w:p>
        </w:tc>
      </w:tr>
      <w:tr w:rsidR="00EC0CB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EC0CB8" w:rsidRPr="001B2856" w:rsidRDefault="00EC0CB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н160</w:t>
            </w:r>
          </w:p>
        </w:tc>
        <w:tc>
          <w:tcPr>
            <w:tcW w:w="371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378823.46</w:t>
            </w:r>
          </w:p>
        </w:tc>
        <w:tc>
          <w:tcPr>
            <w:tcW w:w="368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3327637.27</w:t>
            </w:r>
          </w:p>
        </w:tc>
      </w:tr>
      <w:tr w:rsidR="00EC0CB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EC0CB8" w:rsidRPr="001B2856" w:rsidRDefault="00EC0CB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н157</w:t>
            </w:r>
          </w:p>
        </w:tc>
        <w:tc>
          <w:tcPr>
            <w:tcW w:w="371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378824.44</w:t>
            </w:r>
          </w:p>
        </w:tc>
        <w:tc>
          <w:tcPr>
            <w:tcW w:w="3687" w:type="dxa"/>
            <w:shd w:val="clear" w:color="auto" w:fill="auto"/>
          </w:tcPr>
          <w:p w:rsidR="00EC0CB8" w:rsidRPr="00EC0CB8" w:rsidRDefault="00EC0CB8" w:rsidP="00EC0CB8">
            <w:pPr>
              <w:jc w:val="center"/>
              <w:rPr>
                <w:sz w:val="22"/>
                <w:szCs w:val="22"/>
              </w:rPr>
            </w:pPr>
            <w:r w:rsidRPr="00EC0CB8">
              <w:rPr>
                <w:sz w:val="22"/>
                <w:szCs w:val="22"/>
              </w:rPr>
              <w:t>3327637.04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(40)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378819.65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3327396.77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н16</w:t>
            </w:r>
            <w:r w:rsidR="009C06FF" w:rsidRPr="001B2856">
              <w:rPr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378820.65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3327396.79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378820.62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3327397.79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н16</w:t>
            </w:r>
            <w:r w:rsidR="009C06FF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378819.62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3327397.77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н16</w:t>
            </w:r>
            <w:r w:rsidR="009C06FF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378819.65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3327396.77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(41)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378744.66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3327359.36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378745.09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3327358.45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378745.99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3327358.89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378745.56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3327359.79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н16</w:t>
            </w:r>
            <w:r w:rsidR="009C06FF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378744.66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3327359.36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(42)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378735.35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3327411</w:t>
            </w:r>
            <w:r w:rsidR="00C0477D" w:rsidRPr="001B2856">
              <w:rPr>
                <w:color w:val="000000"/>
                <w:sz w:val="22"/>
                <w:szCs w:val="22"/>
              </w:rPr>
              <w:t>.11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  <w:r w:rsidR="009C06FF" w:rsidRPr="001B2856">
              <w:rPr>
                <w:sz w:val="22"/>
                <w:szCs w:val="22"/>
              </w:rPr>
              <w:t>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378735.34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3327410.11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  <w:r w:rsidR="009C06FF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378736.34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3327410.10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  <w:r w:rsidR="009C06FF" w:rsidRPr="001B2856">
              <w:rPr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378736.35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3327411.10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69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378735.35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3327411.11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(43)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lastRenderedPageBreak/>
              <w:t>н17</w:t>
            </w:r>
            <w:r w:rsidR="009C06FF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378735.77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3327438.87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  <w:r w:rsidR="009C06FF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378735.76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3327437.87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  <w:r w:rsidR="009C06FF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378736.76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3327437.85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  <w:r w:rsidR="009C06FF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378736.77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3327438.85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н17</w:t>
            </w:r>
            <w:r w:rsidR="009C06FF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378735.77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3327438.87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(44)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77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378735.97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3327451.89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78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378735.96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3327450.89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79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378736.96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3327450.88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378736.97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3327451.88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424AD0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77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378735.97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3327451.89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(45)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378736.20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3327482.79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378736.19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3327481.79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378737.19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3327481.78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378737.20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3327482.78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C0477D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378736.20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3327482.79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(46)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378736.68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3327513.92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9C06FF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378736.66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3327512.92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87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378737.66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3327512.90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9C06FF" w:rsidRPr="001B2856">
              <w:rPr>
                <w:sz w:val="22"/>
                <w:szCs w:val="22"/>
              </w:rPr>
              <w:t>88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378737.68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3327513.90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н18</w:t>
            </w:r>
            <w:r w:rsidR="00392384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378736.68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3327513.92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(47)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92384" w:rsidRPr="001B2856">
              <w:rPr>
                <w:sz w:val="22"/>
                <w:szCs w:val="22"/>
              </w:rPr>
              <w:t>89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378721.93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3327524.94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378721.03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3327524.50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378721.46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3327523.60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378722.36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3327524.04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</w:t>
            </w:r>
            <w:r w:rsidR="00392384" w:rsidRPr="001B2856">
              <w:rPr>
                <w:sz w:val="22"/>
                <w:szCs w:val="22"/>
              </w:rPr>
              <w:t>89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378721.93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3327524.94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(48)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378702.29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3327514.91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378701.40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3327514.46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378701.86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3327513.57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</w:t>
            </w:r>
            <w:r w:rsidR="0056558C" w:rsidRPr="001B2856">
              <w:rPr>
                <w:color w:val="000000"/>
                <w:sz w:val="22"/>
                <w:szCs w:val="22"/>
              </w:rPr>
              <w:t>78702.75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3327514.02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</w:t>
            </w:r>
            <w:r w:rsidR="00392384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378702.29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3327514.91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(49)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50504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05048" w:rsidRPr="001B2856" w:rsidRDefault="0050504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н197</w:t>
            </w:r>
          </w:p>
        </w:tc>
        <w:tc>
          <w:tcPr>
            <w:tcW w:w="371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378685.76</w:t>
            </w:r>
          </w:p>
        </w:tc>
        <w:tc>
          <w:tcPr>
            <w:tcW w:w="368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3327491.94</w:t>
            </w:r>
          </w:p>
        </w:tc>
      </w:tr>
      <w:tr w:rsidR="0050504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05048" w:rsidRPr="001B2856" w:rsidRDefault="0050504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н198</w:t>
            </w:r>
          </w:p>
        </w:tc>
        <w:tc>
          <w:tcPr>
            <w:tcW w:w="371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378685.55</w:t>
            </w:r>
          </w:p>
        </w:tc>
        <w:tc>
          <w:tcPr>
            <w:tcW w:w="368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3327492.92</w:t>
            </w:r>
          </w:p>
        </w:tc>
      </w:tr>
      <w:tr w:rsidR="0050504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05048" w:rsidRPr="001B2856" w:rsidRDefault="0050504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н199</w:t>
            </w:r>
          </w:p>
        </w:tc>
        <w:tc>
          <w:tcPr>
            <w:tcW w:w="371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378684.57</w:t>
            </w:r>
          </w:p>
        </w:tc>
        <w:tc>
          <w:tcPr>
            <w:tcW w:w="368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3327492.70</w:t>
            </w:r>
          </w:p>
        </w:tc>
      </w:tr>
      <w:tr w:rsidR="0050504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05048" w:rsidRPr="001B2856" w:rsidRDefault="00505048" w:rsidP="0039238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н200</w:t>
            </w:r>
          </w:p>
        </w:tc>
        <w:tc>
          <w:tcPr>
            <w:tcW w:w="371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378684.78</w:t>
            </w:r>
          </w:p>
        </w:tc>
        <w:tc>
          <w:tcPr>
            <w:tcW w:w="368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3327491.73</w:t>
            </w:r>
          </w:p>
        </w:tc>
      </w:tr>
      <w:tr w:rsidR="00505048" w:rsidRPr="001B2856" w:rsidTr="004C71D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505048" w:rsidRPr="001B2856" w:rsidRDefault="00505048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н197</w:t>
            </w:r>
          </w:p>
        </w:tc>
        <w:tc>
          <w:tcPr>
            <w:tcW w:w="371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378685.76</w:t>
            </w:r>
          </w:p>
        </w:tc>
        <w:tc>
          <w:tcPr>
            <w:tcW w:w="3687" w:type="dxa"/>
            <w:shd w:val="clear" w:color="auto" w:fill="auto"/>
          </w:tcPr>
          <w:p w:rsidR="00505048" w:rsidRPr="00505048" w:rsidRDefault="00505048" w:rsidP="00505048">
            <w:pPr>
              <w:jc w:val="center"/>
              <w:rPr>
                <w:sz w:val="22"/>
                <w:szCs w:val="22"/>
              </w:rPr>
            </w:pPr>
            <w:r w:rsidRPr="00505048">
              <w:rPr>
                <w:sz w:val="22"/>
                <w:szCs w:val="22"/>
              </w:rPr>
              <w:t>3327491.94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(50)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378665.83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3327572.91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378664.94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3327572.46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378665.40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3327571.57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378666.29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3327572.03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378665.83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3327572.91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(51)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378682.50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3327581.46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378681.61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3327581.00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07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378682.07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3327580.11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08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378682.96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3327580.57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н20</w:t>
            </w:r>
            <w:r w:rsidR="00392384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378682.</w:t>
            </w:r>
            <w:r w:rsidR="0056558C" w:rsidRPr="001B2856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3327581.46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(52)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09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378699.06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3327590.11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C9141F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lastRenderedPageBreak/>
              <w:t>н21</w:t>
            </w:r>
            <w:r w:rsidR="00392384" w:rsidRPr="001B2856">
              <w:rPr>
                <w:sz w:val="22"/>
                <w:szCs w:val="22"/>
              </w:rPr>
              <w:t>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378698.17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3327589.65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1</w:t>
            </w:r>
            <w:r w:rsidR="00392384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378698.63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3327588.76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1</w:t>
            </w:r>
            <w:r w:rsidR="00392384" w:rsidRPr="001B2856">
              <w:rPr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378699.52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3327589.22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09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378699.06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3327590.11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(53)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1</w:t>
            </w:r>
            <w:r w:rsidR="00392384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378715.70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3327598.63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1</w:t>
            </w:r>
            <w:r w:rsidR="00392384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378714.81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3327598.18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1</w:t>
            </w:r>
            <w:r w:rsidR="00392384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</w:t>
            </w:r>
            <w:r w:rsidR="0056558C" w:rsidRPr="001B2856">
              <w:rPr>
                <w:color w:val="000000"/>
                <w:sz w:val="22"/>
                <w:szCs w:val="22"/>
              </w:rPr>
              <w:t>715.27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3327597.29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1</w:t>
            </w:r>
            <w:r w:rsidR="00392384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378716.16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3327597.74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1</w:t>
            </w:r>
            <w:r w:rsidR="00392384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378715.70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3327598.63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(54)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17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3327639.80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18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378748.69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3327640.80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19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378747.69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3327640.82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378747.67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3327639.82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17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378748.67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3327639.80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(55)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378749.01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3327662.01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378749.02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3327663.01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378748.02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3327663.03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378748.01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3327662.03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378749.01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3327662.01</w:t>
            </w:r>
          </w:p>
        </w:tc>
      </w:tr>
      <w:tr w:rsidR="00315BD2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:ЗУ</w:t>
            </w:r>
            <w:proofErr w:type="gramStart"/>
            <w:r w:rsidRPr="001B2856">
              <w:rPr>
                <w:sz w:val="22"/>
                <w:szCs w:val="22"/>
              </w:rPr>
              <w:t>1</w:t>
            </w:r>
            <w:proofErr w:type="gramEnd"/>
            <w:r w:rsidRPr="001B2856">
              <w:rPr>
                <w:sz w:val="22"/>
                <w:szCs w:val="22"/>
              </w:rPr>
              <w:t>(56)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15BD2" w:rsidRPr="001B2856" w:rsidRDefault="00315BD2" w:rsidP="00315BD2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–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378749.26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3327682.18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378749.29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3327683.18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27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378748.29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3327683.20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392384" w:rsidRPr="001B2856">
              <w:rPr>
                <w:sz w:val="22"/>
                <w:szCs w:val="22"/>
              </w:rPr>
              <w:t>28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378748.27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FC3C75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3327682.20</w:t>
            </w:r>
          </w:p>
        </w:tc>
      </w:tr>
      <w:tr w:rsidR="00FC3C75" w:rsidRPr="001B2856" w:rsidTr="00315BD2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FC3C75" w:rsidRPr="001B2856" w:rsidRDefault="00FC3C75" w:rsidP="000253E4">
            <w:pPr>
              <w:jc w:val="center"/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н2</w:t>
            </w:r>
            <w:r w:rsidR="000253E4" w:rsidRPr="001B2856">
              <w:rPr>
                <w:sz w:val="22"/>
                <w:szCs w:val="22"/>
              </w:rPr>
              <w:t>2</w:t>
            </w:r>
            <w:r w:rsidR="00392384" w:rsidRPr="001B2856">
              <w:rPr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378749.26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C3C75" w:rsidRPr="001B2856" w:rsidRDefault="0056558C" w:rsidP="00315BD2">
            <w:pPr>
              <w:jc w:val="center"/>
              <w:rPr>
                <w:color w:val="000000"/>
                <w:sz w:val="22"/>
                <w:szCs w:val="22"/>
              </w:rPr>
            </w:pPr>
            <w:r w:rsidRPr="001B2856">
              <w:rPr>
                <w:color w:val="000000"/>
                <w:sz w:val="22"/>
                <w:szCs w:val="22"/>
              </w:rPr>
              <w:t>3327682.18</w:t>
            </w:r>
          </w:p>
        </w:tc>
      </w:tr>
      <w:tr w:rsidR="005E14C6" w:rsidRPr="001B2856" w:rsidTr="00315BD2">
        <w:trPr>
          <w:jc w:val="center"/>
        </w:trPr>
        <w:tc>
          <w:tcPr>
            <w:tcW w:w="10206" w:type="dxa"/>
            <w:gridSpan w:val="3"/>
            <w:shd w:val="clear" w:color="auto" w:fill="auto"/>
            <w:vAlign w:val="center"/>
          </w:tcPr>
          <w:p w:rsidR="005E14C6" w:rsidRPr="001B2856" w:rsidRDefault="005E14C6" w:rsidP="009B7547">
            <w:pPr>
              <w:rPr>
                <w:sz w:val="22"/>
                <w:szCs w:val="22"/>
              </w:rPr>
            </w:pPr>
            <w:r w:rsidRPr="001B2856">
              <w:rPr>
                <w:sz w:val="22"/>
                <w:szCs w:val="22"/>
              </w:rPr>
              <w:t>Система координат МСК-38, зона 3</w:t>
            </w:r>
          </w:p>
        </w:tc>
      </w:tr>
    </w:tbl>
    <w:p w:rsidR="00344870" w:rsidRPr="00F24418" w:rsidRDefault="00344870" w:rsidP="00C826C4">
      <w:pPr>
        <w:jc w:val="center"/>
      </w:pPr>
    </w:p>
    <w:p w:rsidR="00844EDE" w:rsidRDefault="00844EDE" w:rsidP="002E69BF">
      <w:pPr>
        <w:rPr>
          <w:sz w:val="8"/>
          <w:szCs w:val="8"/>
        </w:rPr>
      </w:pPr>
    </w:p>
    <w:p w:rsidR="00844EDE" w:rsidRDefault="00844EDE" w:rsidP="002E69BF">
      <w:pPr>
        <w:rPr>
          <w:sz w:val="8"/>
          <w:szCs w:val="8"/>
        </w:rPr>
      </w:pPr>
    </w:p>
    <w:tbl>
      <w:tblPr>
        <w:tblW w:w="10207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8364"/>
      </w:tblGrid>
      <w:tr w:rsidR="00844EDE" w:rsidRPr="00F75AC7" w:rsidTr="009B7547">
        <w:trPr>
          <w:trHeight w:val="448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44EDE" w:rsidRPr="00F75AC7" w:rsidRDefault="00844EDE" w:rsidP="008C578D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F75AC7">
              <w:rPr>
                <w:sz w:val="22"/>
                <w:szCs w:val="22"/>
              </w:rPr>
              <w:t>Площадь, кв.м.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844EDE" w:rsidRPr="00F75AC7" w:rsidRDefault="00844EDE" w:rsidP="008C578D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F75AC7">
              <w:rPr>
                <w:sz w:val="22"/>
                <w:szCs w:val="22"/>
              </w:rPr>
              <w:t>Цель установления публичного сервитута</w:t>
            </w:r>
          </w:p>
        </w:tc>
      </w:tr>
      <w:tr w:rsidR="00844EDE" w:rsidRPr="00F75AC7" w:rsidTr="009B7547">
        <w:trPr>
          <w:trHeight w:val="623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844EDE" w:rsidRPr="00F75AC7" w:rsidRDefault="00042534" w:rsidP="008C578D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bookmarkStart w:id="0" w:name="_GoBack"/>
            <w:bookmarkEnd w:id="0"/>
            <w:r>
              <w:rPr>
                <w:sz w:val="22"/>
                <w:szCs w:val="22"/>
              </w:rPr>
              <w:t>118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844EDE" w:rsidRPr="003B2441" w:rsidRDefault="000D4187" w:rsidP="003B2441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3B2441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размещения</w:t>
            </w:r>
            <w:r w:rsidRPr="003B244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объекта электросетевого хозяйства</w:t>
            </w:r>
          </w:p>
        </w:tc>
      </w:tr>
    </w:tbl>
    <w:p w:rsidR="008A19AA" w:rsidRDefault="008A19AA" w:rsidP="002E69BF">
      <w:pPr>
        <w:rPr>
          <w:sz w:val="8"/>
          <w:szCs w:val="8"/>
        </w:rPr>
      </w:pPr>
      <w:r>
        <w:rPr>
          <w:sz w:val="8"/>
          <w:szCs w:val="8"/>
        </w:rPr>
        <w:br w:type="page"/>
      </w:r>
    </w:p>
    <w:p w:rsidR="00844EDE" w:rsidRDefault="00844EDE" w:rsidP="002E69BF">
      <w:pPr>
        <w:rPr>
          <w:sz w:val="8"/>
          <w:szCs w:val="8"/>
        </w:rPr>
      </w:pPr>
    </w:p>
    <w:p w:rsidR="00844EDE" w:rsidRDefault="00844EDE" w:rsidP="002E69BF">
      <w:pPr>
        <w:rPr>
          <w:sz w:val="8"/>
          <w:szCs w:val="8"/>
        </w:rPr>
      </w:pPr>
    </w:p>
    <w:p w:rsidR="00844EDE" w:rsidRDefault="00844EDE" w:rsidP="002E69BF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1D110D" w:rsidRDefault="001D110D" w:rsidP="00844ED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1D110D" w:rsidRDefault="001D110D" w:rsidP="00844EDE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</w:p>
          <w:p w:rsidR="00ED3B7C" w:rsidRDefault="00FD3934" w:rsidP="00844ED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50" type="#_x0000_t202" style="position:absolute;left:0;text-align:left;margin-left:31.4pt;margin-top:80.25pt;width:28.95pt;height:16.55pt;z-index:251800576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42" type="#_x0000_t202" style="position:absolute;left:0;text-align:left;margin-left:2.65pt;margin-top:86.75pt;width:57.7pt;height:39.4pt;z-index:251726848" filled="f">
                  <v:textbox style="mso-next-textbox:#_x0000_s1242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44" type="#_x0000_t202" style="position:absolute;left:0;text-align:left;margin-left:121.2pt;margin-top:90.9pt;width:58.45pt;height:31.3pt;z-index:251728896" filled="f">
                  <v:textbox style="mso-next-textbox:#_x0000_s1244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41" type="#_x0000_t202" style="position:absolute;left:0;text-align:left;margin-left:60.25pt;margin-top:86.85pt;width:65.35pt;height:34.85pt;z-index:251725824" filled="f">
                  <v:textbox style="mso-next-textbox:#_x0000_s1241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48" type="#_x0000_t202" style="position:absolute;left:0;text-align:left;margin-left:126.8pt;margin-top:149.95pt;width:25.8pt;height:16.55pt;z-index:251798528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43" type="#_x0000_t202" style="position:absolute;left:0;text-align:left;margin-left:76.75pt;margin-top:115.45pt;width:75.75pt;height:51.7pt;z-index:251727872" filled="f">
                  <v:textbox style="mso-next-textbox:#_x0000_s1243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7" type="#_x0000_t202" style="position:absolute;left:0;text-align:left;margin-left:226.15pt;margin-top:90.95pt;width:68.15pt;height:35.25pt;z-index:251721728" filled="f">
                  <v:textbox style="mso-next-textbox:#_x0000_s1237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49" type="#_x0000_t202" style="position:absolute;left:0;text-align:left;margin-left:266.9pt;margin-top:90.85pt;width:27.3pt;height:16.55pt;z-index:251799552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1F07"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51" type="#_x0000_t202" style="position:absolute;left:0;text-align:left;margin-left:176.2pt;margin-top:167.8pt;width:29.85pt;height:16.55pt;z-index:251801600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1F07"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52" type="#_x0000_t202" style="position:absolute;left:0;text-align:left;margin-left:204.25pt;margin-top:84.95pt;width:31.8pt;height:16.55pt;z-index:251802624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1F07"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53" type="#_x0000_t202" style="position:absolute;left:0;text-align:left;margin-left:244.75pt;margin-top:37.2pt;width:22.05pt;height:16.55pt;z-index:251803648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54" type="#_x0000_t202" style="position:absolute;left:0;text-align:left;margin-left:473.2pt;margin-top:37.2pt;width:28.05pt;height:16.55pt;z-index:251804672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1F07">
                          <w:rPr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355" type="#_x0000_t202" style="position:absolute;left:0;text-align:left;margin-left:14.95pt;margin-top:27.1pt;width:22.05pt;height:16.55pt;z-index:251805696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1F07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28" type="#_x0000_t202" style="position:absolute;left:0;text-align:left;margin-left:137.55pt;margin-top:146.25pt;width:68.05pt;height:38.35pt;z-index:251712512" filled="f">
                  <v:textbox style="mso-next-textbox:#_x0000_s1228">
                    <w:txbxContent>
                      <w:p w:rsidR="004C71DD" w:rsidRDefault="004C71DD" w:rsidP="00ED3B7C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45" type="#_x0000_t202" style="position:absolute;left:0;text-align:left;margin-left:157.65pt;margin-top:116.25pt;width:61.35pt;height:39.75pt;z-index:251729920" filled="f">
                  <v:textbox style="mso-next-textbox:#_x0000_s1245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8" type="#_x0000_t202" style="position:absolute;left:0;text-align:left;margin-left:166.65pt;margin-top:87.25pt;width:69.75pt;height:35.75pt;z-index:251722752" filled="f">
                  <v:textbox style="mso-next-textbox:#_x0000_s1238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9" type="#_x0000_t202" style="position:absolute;left:0;text-align:left;margin-left:453.3pt;margin-top:37.4pt;width:48.3pt;height:31.85pt;z-index:251723776" filled="f">
                  <v:textbox style="mso-next-textbox:#_x0000_s1239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40" type="#_x0000_t202" style="position:absolute;left:0;text-align:left;margin-left:427.95pt;margin-top:47.95pt;width:55.8pt;height:37.25pt;z-index:251724800" filled="f">
                  <v:textbox style="mso-next-textbox:#_x0000_s1240">
                    <w:txbxContent>
                      <w:p w:rsidR="004C71DD" w:rsidRDefault="004C71DD" w:rsidP="0043621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2" type="#_x0000_t202" style="position:absolute;left:0;text-align:left;margin-left:403.8pt;margin-top:43.9pt;width:49.8pt;height:31.7pt;z-index:251716608" filled="f">
                  <v:textbox style="mso-next-textbox:#_x0000_s1232">
                    <w:txbxContent>
                      <w:p w:rsidR="004C71DD" w:rsidRDefault="004C71DD" w:rsidP="00D55CB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3" type="#_x0000_t202" style="position:absolute;left:0;text-align:left;margin-left:373.2pt;margin-top:52.6pt;width:49.8pt;height:28.45pt;z-index:251717632" filled="f">
                  <v:textbox style="mso-next-textbox:#_x0000_s1233">
                    <w:txbxContent>
                      <w:p w:rsidR="004C71DD" w:rsidRDefault="004C71DD" w:rsidP="00D55CB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4" type="#_x0000_t202" style="position:absolute;left:0;text-align:left;margin-left:335.25pt;margin-top:47.7pt;width:60.6pt;height:37.5pt;z-index:251718656" filled="f">
                  <v:textbox style="mso-next-textbox:#_x0000_s1234">
                    <w:txbxContent>
                      <w:p w:rsidR="004C71DD" w:rsidRDefault="004C71DD" w:rsidP="00D55CB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5" type="#_x0000_t202" style="position:absolute;left:0;text-align:left;margin-left:302.4pt;margin-top:47.85pt;width:65.1pt;height:33.2pt;z-index:251719680" filled="f">
                  <v:textbox style="mso-next-textbox:#_x0000_s1235">
                    <w:txbxContent>
                      <w:p w:rsidR="004C71DD" w:rsidRDefault="004C71DD" w:rsidP="00D55CB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6" type="#_x0000_t202" style="position:absolute;left:0;text-align:left;margin-left:259.05pt;margin-top:39.6pt;width:71.4pt;height:45.65pt;z-index:251720704" filled="f">
                  <v:textbox style="mso-next-textbox:#_x0000_s1236">
                    <w:txbxContent>
                      <w:p w:rsidR="004C71DD" w:rsidRDefault="004C71DD" w:rsidP="00D55CB4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0" type="#_x0000_t202" style="position:absolute;left:0;text-align:left;margin-left:236.7pt;margin-top:48pt;width:60.9pt;height:33.05pt;z-index:251714560" filled="f">
                  <v:textbox style="mso-next-textbox:#_x0000_s1230">
                    <w:txbxContent>
                      <w:p w:rsidR="004C71DD" w:rsidRDefault="004C71DD" w:rsidP="00ED3B7C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31" type="#_x0000_t202" style="position:absolute;left:0;text-align:left;margin-left:206.4pt;margin-top:37.45pt;width:60.75pt;height:38.25pt;z-index:251715584" filled="f">
                  <v:textbox style="mso-next-textbox:#_x0000_s1231">
                    <w:txbxContent>
                      <w:p w:rsidR="004C71DD" w:rsidRDefault="004C71DD" w:rsidP="00ED3B7C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26" type="#_x0000_t202" style="position:absolute;left:0;text-align:left;margin-left:173.25pt;margin-top:43.95pt;width:53.25pt;height:43.55pt;z-index:251710464" filled="f">
                  <v:textbox style="mso-next-textbox:#_x0000_s1226">
                    <w:txbxContent>
                      <w:p w:rsidR="004C71DD" w:rsidRDefault="004C71DD" w:rsidP="00ED3B7C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27" type="#_x0000_t202" style="position:absolute;left:0;text-align:left;margin-left:137.85pt;margin-top:39.65pt;width:46.5pt;height:41.25pt;z-index:251711488" filled="f">
                  <v:textbox style="mso-next-textbox:#_x0000_s1227">
                    <w:txbxContent>
                      <w:p w:rsidR="004C71DD" w:rsidRDefault="004C71DD" w:rsidP="00ED3B7C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25" type="#_x0000_t202" style="position:absolute;left:0;text-align:left;margin-left:102.45pt;margin-top:44pt;width:50.55pt;height:41.55pt;z-index:251709440" filled="f">
                  <v:textbox style="mso-next-textbox:#_x0000_s1225">
                    <w:txbxContent>
                      <w:p w:rsidR="004C71DD" w:rsidRDefault="004C71DD" w:rsidP="00ED3B7C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224" type="#_x0000_t202" style="position:absolute;left:0;text-align:left;margin-left:69.75pt;margin-top:39.7pt;width:55.75pt;height:41.4pt;z-index:251708416" filled="f">
                  <v:textbox style="mso-next-textbox:#_x0000_s1224">
                    <w:txbxContent>
                      <w:p w:rsidR="004C71DD" w:rsidRDefault="004C71DD" w:rsidP="00ED3B7C"/>
                    </w:txbxContent>
                  </v:textbox>
                </v:shape>
              </w:pict>
            </w:r>
            <w:r>
              <w:rPr>
                <w:noProof/>
                <w:color w:val="000000"/>
              </w:rPr>
              <w:pict>
                <v:shape id="_x0000_s1171" type="#_x0000_t202" style="position:absolute;left:0;text-align:left;margin-left:15.3pt;margin-top:27.85pt;width:80.55pt;height:47.95pt;z-index:251665408" filled="f">
                  <v:textbox style="mso-next-textbox:#_x0000_s1171">
                    <w:txbxContent>
                      <w:p w:rsidR="004C71DD" w:rsidRDefault="004C71DD"/>
                    </w:txbxContent>
                  </v:textbox>
                </v:shape>
              </w:pict>
            </w:r>
            <w:r w:rsidR="00ED3B7C">
              <w:rPr>
                <w:noProof/>
                <w:color w:val="000000"/>
              </w:rPr>
              <w:drawing>
                <wp:inline distT="0" distB="0" distL="0" distR="0">
                  <wp:extent cx="6343650" cy="2794000"/>
                  <wp:effectExtent l="19050" t="0" r="0" b="0"/>
                  <wp:docPr id="73" name="Рисунок 72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513" w:rsidRDefault="00167513" w:rsidP="00844ED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844EDE" w:rsidRPr="00AC556C" w:rsidRDefault="00844EDE" w:rsidP="00844ED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 w:rsidR="00617C77">
              <w:rPr>
                <w:color w:val="000000"/>
                <w:sz w:val="20"/>
                <w:szCs w:val="20"/>
              </w:rPr>
              <w:t>5</w:t>
            </w:r>
            <w:r w:rsidR="00AC556C" w:rsidRPr="00AC556C">
              <w:rPr>
                <w:color w:val="000000"/>
                <w:sz w:val="20"/>
                <w:szCs w:val="20"/>
              </w:rPr>
              <w:t xml:space="preserve"> 000</w:t>
            </w:r>
          </w:p>
          <w:p w:rsidR="00844EDE" w:rsidRPr="00F75AC7" w:rsidRDefault="00844EDE" w:rsidP="00844ED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4EDE" w:rsidRPr="008C578D" w:rsidRDefault="00844EDE" w:rsidP="00844ED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844EDE" w:rsidRPr="000A357D" w:rsidRDefault="00844EDE" w:rsidP="00844EDE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0A357D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844EDE" w:rsidRPr="000A357D" w:rsidRDefault="00844EDE" w:rsidP="00844EDE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>
              <w:rPr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16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B75D8C" w:rsidRPr="00B75D8C" w:rsidRDefault="008C578D" w:rsidP="00B75D8C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</w:t>
            </w:r>
            <w:r w:rsidR="00904991">
              <w:rPr>
                <w:color w:val="000000"/>
                <w:sz w:val="20"/>
                <w:szCs w:val="20"/>
              </w:rPr>
              <w:t xml:space="preserve"> </w:t>
            </w:r>
            <w:r w:rsidR="00B75D8C">
              <w:rPr>
                <w:b/>
                <w:sz w:val="22"/>
                <w:szCs w:val="22"/>
              </w:rPr>
              <w:t xml:space="preserve"> </w:t>
            </w:r>
            <w:r w:rsid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415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 w:rsidR="00B75D8C">
              <w:rPr>
                <w:b/>
                <w:sz w:val="22"/>
                <w:szCs w:val="22"/>
              </w:rPr>
              <w:t xml:space="preserve">   </w:t>
            </w:r>
            <w:r w:rsidR="00B75D8C">
              <w:rPr>
                <w:b/>
                <w:sz w:val="20"/>
                <w:szCs w:val="20"/>
              </w:rPr>
              <w:t>--</w:t>
            </w:r>
            <w:r w:rsidR="00B75D8C">
              <w:rPr>
                <w:sz w:val="20"/>
                <w:szCs w:val="20"/>
              </w:rPr>
              <w:t xml:space="preserve"> линия электропередач </w:t>
            </w:r>
          </w:p>
          <w:p w:rsidR="00B75D8C" w:rsidRPr="00B75D8C" w:rsidRDefault="00B75D8C" w:rsidP="00B75D8C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="00904991">
              <w:rPr>
                <w:b/>
                <w:sz w:val="22"/>
                <w:szCs w:val="22"/>
              </w:rPr>
              <w:t xml:space="preserve">  </w:t>
            </w:r>
            <w:r w:rsidR="00FD3934" w:rsidRP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414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B75D8C" w:rsidRDefault="008C578D" w:rsidP="00B75D8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B75D8C">
              <w:rPr>
                <w:color w:val="007FFF"/>
                <w:sz w:val="20"/>
                <w:szCs w:val="20"/>
              </w:rPr>
              <w:t xml:space="preserve">    </w:t>
            </w:r>
            <w:r w:rsidR="00617C77" w:rsidRPr="000A357D">
              <w:rPr>
                <w:color w:val="007FFF"/>
                <w:sz w:val="20"/>
                <w:szCs w:val="20"/>
              </w:rPr>
              <w:t>38:</w:t>
            </w:r>
            <w:r w:rsidR="00617C77">
              <w:rPr>
                <w:color w:val="007FFF"/>
                <w:sz w:val="20"/>
                <w:szCs w:val="20"/>
              </w:rPr>
              <w:t>06</w:t>
            </w:r>
            <w:r w:rsidR="00617C77" w:rsidRPr="000A357D">
              <w:rPr>
                <w:color w:val="007FFF"/>
                <w:sz w:val="20"/>
                <w:szCs w:val="20"/>
              </w:rPr>
              <w:t>:</w:t>
            </w:r>
            <w:r w:rsidR="00617C77">
              <w:rPr>
                <w:color w:val="007FFF"/>
                <w:sz w:val="20"/>
                <w:szCs w:val="20"/>
              </w:rPr>
              <w:t>010701</w:t>
            </w:r>
            <w:r w:rsidR="00617C77" w:rsidRPr="000A357D">
              <w:rPr>
                <w:color w:val="000000"/>
                <w:sz w:val="20"/>
                <w:szCs w:val="20"/>
              </w:rPr>
              <w:t xml:space="preserve">  </w:t>
            </w:r>
            <w:r w:rsidR="00B75D8C"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="00B75D8C"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904991" w:rsidRDefault="00FD3934" w:rsidP="00B75D8C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pict>
                <v:shape id="_x0000_s1347" type="#_x0000_t202" style="position:absolute;left:0;text-align:left;margin-left:23.95pt;margin-top:9.65pt;width:22.05pt;height:16.9pt;z-index:251797504">
                  <v:textbox>
                    <w:txbxContent>
                      <w:p w:rsidR="004C71DD" w:rsidRPr="00931F07" w:rsidRDefault="004C71DD" w:rsidP="00931F0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31F07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904991">
              <w:rPr>
                <w:color w:val="000000"/>
                <w:sz w:val="20"/>
                <w:szCs w:val="20"/>
              </w:rPr>
              <w:t xml:space="preserve">                        </w:t>
            </w:r>
          </w:p>
          <w:p w:rsidR="008C578D" w:rsidRDefault="00904991" w:rsidP="00B75D8C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-- лист 1</w:t>
            </w:r>
          </w:p>
          <w:p w:rsidR="008C578D" w:rsidRDefault="008C578D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167513" w:rsidRDefault="00167513" w:rsidP="00B75D8C">
            <w:pPr>
              <w:ind w:left="-108"/>
              <w:rPr>
                <w:color w:val="000000"/>
                <w:sz w:val="20"/>
                <w:szCs w:val="20"/>
              </w:rPr>
            </w:pPr>
          </w:p>
          <w:p w:rsidR="00617C77" w:rsidRDefault="00B75D8C" w:rsidP="00844ED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</w:t>
            </w:r>
          </w:p>
          <w:p w:rsidR="00617C77" w:rsidRDefault="00617C77" w:rsidP="00844EDE">
            <w:pPr>
              <w:rPr>
                <w:sz w:val="22"/>
                <w:szCs w:val="22"/>
              </w:rPr>
            </w:pPr>
          </w:p>
          <w:p w:rsidR="00617C77" w:rsidRDefault="00617C77" w:rsidP="00844EDE">
            <w:pPr>
              <w:rPr>
                <w:sz w:val="22"/>
                <w:szCs w:val="22"/>
              </w:rPr>
            </w:pPr>
          </w:p>
          <w:p w:rsidR="008C578D" w:rsidRDefault="00FD3934" w:rsidP="00844EDE">
            <w:pPr>
              <w:rPr>
                <w:sz w:val="22"/>
                <w:szCs w:val="22"/>
              </w:rPr>
            </w:pPr>
            <w:r w:rsidRPr="00FD3934">
              <w:rPr>
                <w:noProof/>
                <w:color w:val="000000"/>
              </w:rPr>
              <w:pict>
                <v:shape id="_x0000_s1361" type="#_x0000_t202" style="position:absolute;margin-left:133.1pt;margin-top:72.15pt;width:87.55pt;height:18.1pt;z-index:251811840">
                  <v:textbox style="mso-next-textbox:#_x0000_s1361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81" type="#_x0000_t202" style="position:absolute;margin-left:450.8pt;margin-top:7.75pt;width:43.65pt;height:17.8pt;z-index:251675648">
                  <v:textbox style="mso-next-textbox:#_x0000_s1181">
                    <w:txbxContent>
                      <w:p w:rsidR="004C71DD" w:rsidRPr="008C578D" w:rsidRDefault="004C71DD" w:rsidP="008C57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C578D">
                          <w:rPr>
                            <w:sz w:val="18"/>
                            <w:szCs w:val="18"/>
                          </w:rPr>
                          <w:t>Лист 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35" type="#_x0000_t202" style="position:absolute;margin-left:27.5pt;margin-top:147.35pt;width:74.55pt;height:19.8pt;z-index:251785216" stroked="f">
                  <v:textbox style="mso-next-textbox:#_x0000_s1335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="005E4601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2347595"/>
                  <wp:effectExtent l="19050" t="0" r="0" b="0"/>
                  <wp:docPr id="9" name="Рисунок 8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7C77" w:rsidRDefault="00617C77" w:rsidP="00617C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617C77" w:rsidRDefault="00617C77" w:rsidP="00617C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617C77" w:rsidRPr="008C578D" w:rsidRDefault="00617C77" w:rsidP="00617C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</w:p>
          <w:p w:rsidR="005E4601" w:rsidRDefault="005E4601" w:rsidP="00844EDE">
            <w:pPr>
              <w:rPr>
                <w:sz w:val="22"/>
                <w:szCs w:val="22"/>
              </w:rPr>
            </w:pPr>
          </w:p>
          <w:p w:rsidR="005E4601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pict>
                <v:shape id="_x0000_s1364" type="#_x0000_t202" style="position:absolute;margin-left:133.1pt;margin-top:45.65pt;width:87.55pt;height:18.1pt;z-index:251814912">
                  <v:textbox style="mso-next-textbox:#_x0000_s1364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34" type="#_x0000_t202" style="position:absolute;margin-left:408.6pt;margin-top:144.85pt;width:74.55pt;height:19.8pt;z-index:251784192" stroked="f">
                  <v:textbox style="mso-next-textbox:#_x0000_s1334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80" type="#_x0000_t202" style="position:absolute;margin-left:9.9pt;margin-top:9.45pt;width:43.65pt;height:17.8pt;z-index:251674624">
                  <v:textbox style="mso-next-textbox:#_x0000_s1180">
                    <w:txbxContent>
                      <w:p w:rsidR="004C71DD" w:rsidRPr="008C578D" w:rsidRDefault="004C71DD" w:rsidP="008C57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</w:t>
                        </w:r>
                      </w:p>
                    </w:txbxContent>
                  </v:textbox>
                </v:shape>
              </w:pict>
            </w:r>
            <w:r w:rsidR="005E4601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2352675"/>
                  <wp:effectExtent l="19050" t="0" r="0" b="0"/>
                  <wp:docPr id="10" name="Рисунок 9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E28" w:rsidRDefault="00996E28" w:rsidP="00844EDE">
            <w:pPr>
              <w:rPr>
                <w:b/>
                <w:noProof/>
                <w:sz w:val="20"/>
                <w:szCs w:val="20"/>
              </w:rPr>
            </w:pPr>
          </w:p>
          <w:p w:rsidR="00617C77" w:rsidRDefault="00617C77" w:rsidP="00617C7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617C77" w:rsidRPr="008C578D" w:rsidRDefault="00617C77" w:rsidP="00617C7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617C77" w:rsidRPr="000A357D" w:rsidRDefault="00617C77" w:rsidP="00617C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0A357D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617C77" w:rsidRPr="000A357D" w:rsidRDefault="00617C77" w:rsidP="00617C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>
              <w:rPr>
                <w:sz w:val="20"/>
                <w:szCs w:val="20"/>
              </w:rPr>
              <w:pict>
                <v:shape id="_x0000_s1413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617C77" w:rsidRPr="000A357D" w:rsidRDefault="00FD3934" w:rsidP="00617C77">
            <w:pPr>
              <w:rPr>
                <w:sz w:val="20"/>
                <w:szCs w:val="20"/>
              </w:rPr>
            </w:pPr>
            <w:r w:rsidRPr="00FD3934">
              <w:rPr>
                <w:b/>
                <w:noProof/>
                <w:sz w:val="20"/>
                <w:szCs w:val="20"/>
              </w:rPr>
              <w:pict>
                <v:oval id="_x0000_s1272" style="position:absolute;margin-left:23.4pt;margin-top:5.6pt;width:4.25pt;height:3.6pt;z-index:-251563008" wrapcoords="-3600 0 -3600 17280 10800 17280 10800 0 -3600 0" fillcolor="black">
                  <w10:wrap type="tight"/>
                </v:oval>
              </w:pict>
            </w:r>
            <w:r w:rsidR="00617C77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617C77" w:rsidRPr="000A357D">
              <w:rPr>
                <w:sz w:val="20"/>
                <w:szCs w:val="20"/>
              </w:rPr>
              <w:t>н</w:t>
            </w:r>
            <w:proofErr w:type="gramStart"/>
            <w:r w:rsidR="00617C77" w:rsidRPr="000A357D">
              <w:rPr>
                <w:sz w:val="20"/>
                <w:szCs w:val="20"/>
              </w:rPr>
              <w:t>1</w:t>
            </w:r>
            <w:proofErr w:type="gramEnd"/>
            <w:r w:rsidR="00617C77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617C77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617C77" w:rsidRPr="00B75D8C" w:rsidRDefault="00617C77" w:rsidP="00617C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412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617C77" w:rsidRPr="00B75D8C" w:rsidRDefault="00617C77" w:rsidP="00617C77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411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617C77" w:rsidRPr="000A357D" w:rsidRDefault="00617C77" w:rsidP="00617C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617C77" w:rsidRPr="008C578D" w:rsidRDefault="00617C77" w:rsidP="00617C77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617C77" w:rsidRDefault="00617C77" w:rsidP="00844EDE">
            <w:pPr>
              <w:rPr>
                <w:b/>
                <w:noProof/>
                <w:sz w:val="20"/>
                <w:szCs w:val="20"/>
              </w:rPr>
            </w:pPr>
          </w:p>
          <w:p w:rsidR="00617C77" w:rsidRDefault="00617C77" w:rsidP="00844EDE">
            <w:pPr>
              <w:rPr>
                <w:b/>
                <w:noProof/>
                <w:sz w:val="20"/>
                <w:szCs w:val="20"/>
              </w:rPr>
            </w:pPr>
          </w:p>
          <w:p w:rsidR="00617C77" w:rsidRDefault="00617C77" w:rsidP="00844EDE">
            <w:pPr>
              <w:rPr>
                <w:b/>
                <w:noProof/>
                <w:sz w:val="20"/>
                <w:szCs w:val="20"/>
              </w:rPr>
            </w:pPr>
          </w:p>
          <w:p w:rsidR="00617C77" w:rsidRDefault="00617C77" w:rsidP="00844EDE">
            <w:pPr>
              <w:rPr>
                <w:b/>
                <w:noProof/>
                <w:sz w:val="20"/>
                <w:szCs w:val="20"/>
              </w:rPr>
            </w:pPr>
          </w:p>
          <w:p w:rsidR="00617C77" w:rsidRDefault="00617C77" w:rsidP="00844EDE">
            <w:pPr>
              <w:rPr>
                <w:b/>
                <w:noProof/>
                <w:sz w:val="20"/>
                <w:szCs w:val="20"/>
              </w:rPr>
            </w:pPr>
          </w:p>
          <w:p w:rsidR="00617C77" w:rsidRDefault="00617C77" w:rsidP="00844EDE">
            <w:pPr>
              <w:rPr>
                <w:b/>
                <w:noProof/>
                <w:sz w:val="20"/>
                <w:szCs w:val="20"/>
              </w:rPr>
            </w:pPr>
          </w:p>
          <w:p w:rsidR="00617C77" w:rsidRDefault="00617C77" w:rsidP="00844EDE">
            <w:pPr>
              <w:rPr>
                <w:b/>
                <w:noProof/>
                <w:sz w:val="20"/>
                <w:szCs w:val="20"/>
              </w:rPr>
            </w:pPr>
          </w:p>
          <w:p w:rsidR="00996E28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lastRenderedPageBreak/>
              <w:pict>
                <v:shape id="_x0000_s1362" type="#_x0000_t202" style="position:absolute;margin-left:143.45pt;margin-top:36.6pt;width:87.55pt;height:18.1pt;z-index:251812864">
                  <v:textbox style="mso-next-textbox:#_x0000_s1362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33" type="#_x0000_t202" style="position:absolute;margin-left:41.05pt;margin-top:134.3pt;width:74.55pt;height:19.8pt;z-index:251783168" stroked="f">
                  <v:textbox style="mso-next-textbox:#_x0000_s1333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79" type="#_x0000_t202" style="position:absolute;margin-left:5.85pt;margin-top:9.3pt;width:43.65pt;height:17.8pt;z-index:251673600">
                  <v:textbox style="mso-next-textbox:#_x0000_s1179">
                    <w:txbxContent>
                      <w:p w:rsidR="004C71DD" w:rsidRPr="008C578D" w:rsidRDefault="004C71DD" w:rsidP="008C57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3</w:t>
                        </w:r>
                      </w:p>
                    </w:txbxContent>
                  </v:textbox>
                </v:shape>
              </w:pict>
            </w:r>
            <w:r w:rsidR="00996E2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2357755"/>
                  <wp:effectExtent l="19050" t="0" r="0" b="0"/>
                  <wp:docPr id="11" name="Рисунок 10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35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996E28" w:rsidRDefault="00996E28" w:rsidP="00844EDE">
            <w:pPr>
              <w:rPr>
                <w:b/>
                <w:noProof/>
                <w:sz w:val="20"/>
                <w:szCs w:val="20"/>
              </w:rPr>
            </w:pPr>
          </w:p>
          <w:p w:rsidR="00996E28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pict>
                <v:shape id="_x0000_s1363" type="#_x0000_t202" style="position:absolute;margin-left:284.75pt;margin-top:37.7pt;width:87.55pt;height:18.1pt;z-index:251813888">
                  <v:textbox style="mso-next-textbox:#_x0000_s1363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43" type="#_x0000_t202" style="position:absolute;margin-left:413.1pt;margin-top:148.15pt;width:74.55pt;height:19.8pt;z-index:251793408" stroked="f">
                  <v:textbox style="mso-next-textbox:#_x0000_s1343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78" type="#_x0000_t202" style="position:absolute;margin-left:6.6pt;margin-top:8.4pt;width:43.65pt;height:17.8pt;z-index:251672576">
                  <v:textbox style="mso-next-textbox:#_x0000_s1178">
                    <w:txbxContent>
                      <w:p w:rsidR="004C71DD" w:rsidRPr="008C578D" w:rsidRDefault="004C71DD" w:rsidP="008C578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4</w:t>
                        </w:r>
                      </w:p>
                    </w:txbxContent>
                  </v:textbox>
                </v:shape>
              </w:pict>
            </w:r>
            <w:r w:rsidR="00996E2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2363470"/>
                  <wp:effectExtent l="19050" t="0" r="0" b="0"/>
                  <wp:docPr id="12" name="Рисунок 11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36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0A357D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>
              <w:rPr>
                <w:sz w:val="20"/>
                <w:szCs w:val="20"/>
              </w:rPr>
              <w:pict>
                <v:shape id="_x0000_s1410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FD3934" w:rsidP="00CA1D69">
            <w:pPr>
              <w:rPr>
                <w:sz w:val="20"/>
                <w:szCs w:val="20"/>
              </w:rPr>
            </w:pPr>
            <w:r w:rsidRPr="00FD3934">
              <w:rPr>
                <w:b/>
                <w:noProof/>
                <w:sz w:val="20"/>
                <w:szCs w:val="20"/>
              </w:rPr>
              <w:pict>
                <v:oval id="_x0000_s1276" style="position:absolute;margin-left:23.4pt;margin-top:5.6pt;width:4.25pt;height:3.6pt;z-index:-251560960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</w:t>
            </w:r>
            <w:proofErr w:type="gramStart"/>
            <w:r w:rsidR="00CA1D69" w:rsidRPr="000A357D">
              <w:rPr>
                <w:sz w:val="20"/>
                <w:szCs w:val="20"/>
              </w:rPr>
              <w:t>1</w:t>
            </w:r>
            <w:proofErr w:type="gramEnd"/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409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408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996E28" w:rsidRDefault="00996E28" w:rsidP="00844EDE">
            <w:pPr>
              <w:rPr>
                <w:b/>
                <w:noProof/>
                <w:sz w:val="20"/>
                <w:szCs w:val="20"/>
              </w:rPr>
            </w:pPr>
          </w:p>
          <w:p w:rsidR="00996E28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lastRenderedPageBreak/>
              <w:pict>
                <v:shape id="_x0000_s1359" type="#_x0000_t202" style="position:absolute;margin-left:275.15pt;margin-top:17.1pt;width:87.55pt;height:18.1pt;z-index:251809792">
                  <v:textbox style="mso-next-textbox:#_x0000_s1359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32" type="#_x0000_t202" style="position:absolute;margin-left:23.25pt;margin-top:324.8pt;width:74.55pt;height:19.8pt;z-index:251782144" stroked="f">
                  <v:textbox style="mso-next-textbox:#_x0000_s1332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254" type="#_x0000_t202" style="position:absolute;margin-left:6.45pt;margin-top:7.7pt;width:43.65pt;height:17.8pt;z-index:251739136">
                  <v:textbox style="mso-next-textbox:#_x0000_s1254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5</w:t>
                        </w:r>
                      </w:p>
                    </w:txbxContent>
                  </v:textbox>
                </v:shape>
              </w:pict>
            </w:r>
            <w:r w:rsidR="00996E2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4864100"/>
                  <wp:effectExtent l="19050" t="0" r="0" b="0"/>
                  <wp:docPr id="13" name="Рисунок 12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486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E28" w:rsidRDefault="00996E28" w:rsidP="00844EDE">
            <w:pPr>
              <w:rPr>
                <w:b/>
                <w:noProof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0A357D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>
              <w:rPr>
                <w:sz w:val="20"/>
                <w:szCs w:val="20"/>
              </w:rPr>
              <w:pict>
                <v:shape id="_x0000_s1407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FD3934" w:rsidP="00CA1D69">
            <w:pPr>
              <w:rPr>
                <w:sz w:val="20"/>
                <w:szCs w:val="20"/>
              </w:rPr>
            </w:pPr>
            <w:r w:rsidRPr="00FD3934">
              <w:rPr>
                <w:b/>
                <w:noProof/>
                <w:sz w:val="20"/>
                <w:szCs w:val="20"/>
              </w:rPr>
              <w:pict>
                <v:oval id="_x0000_s1280" style="position:absolute;margin-left:23.4pt;margin-top:5.6pt;width:4.25pt;height:3.6pt;z-index:-251558912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</w:t>
            </w:r>
            <w:proofErr w:type="gramStart"/>
            <w:r w:rsidR="00CA1D69" w:rsidRPr="000A357D">
              <w:rPr>
                <w:sz w:val="20"/>
                <w:szCs w:val="20"/>
              </w:rPr>
              <w:t>1</w:t>
            </w:r>
            <w:proofErr w:type="gramEnd"/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406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405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996E28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lastRenderedPageBreak/>
              <w:pict>
                <v:shape id="_x0000_s1360" type="#_x0000_t202" style="position:absolute;margin-left:289.8pt;margin-top:87.6pt;width:87.55pt;height:18.1pt;z-index:251810816">
                  <v:textbox style="mso-next-textbox:#_x0000_s1360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31" type="#_x0000_t202" style="position:absolute;margin-left:27.5pt;margin-top:194.3pt;width:74.55pt;height:19.8pt;z-index:251781120" stroked="f">
                  <v:textbox style="mso-next-textbox:#_x0000_s1331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253" type="#_x0000_t202" style="position:absolute;margin-left:447pt;margin-top:10.3pt;width:43.65pt;height:17.8pt;z-index:251738112">
                  <v:textbox style="mso-next-textbox:#_x0000_s1253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6</w:t>
                        </w:r>
                      </w:p>
                    </w:txbxContent>
                  </v:textbox>
                </v:shape>
              </w:pict>
            </w:r>
            <w:r w:rsidR="00996E2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105150"/>
                  <wp:effectExtent l="19050" t="0" r="0" b="0"/>
                  <wp:docPr id="14" name="Рисунок 13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E28" w:rsidRDefault="00996E28" w:rsidP="00844EDE">
            <w:pPr>
              <w:rPr>
                <w:b/>
                <w:noProof/>
                <w:sz w:val="20"/>
                <w:szCs w:val="20"/>
              </w:rPr>
            </w:pPr>
          </w:p>
          <w:p w:rsidR="00996E28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pict>
                <v:shape id="_x0000_s1357" type="#_x0000_t202" style="position:absolute;margin-left:308.9pt;margin-top:63.35pt;width:87.55pt;height:18.1pt;z-index:251807744">
                  <v:textbox style="mso-next-textbox:#_x0000_s1357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30" type="#_x0000_t202" style="position:absolute;margin-left:15.75pt;margin-top:194.8pt;width:74.55pt;height:19.8pt;z-index:251780096" stroked="f">
                  <v:textbox style="mso-next-textbox:#_x0000_s1330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252" type="#_x0000_t202" style="position:absolute;margin-left:10.5pt;margin-top:11.85pt;width:43.65pt;height:17.8pt;z-index:251737088">
                  <v:textbox style="mso-next-textbox:#_x0000_s1252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7</w:t>
                        </w:r>
                      </w:p>
                    </w:txbxContent>
                  </v:textbox>
                </v:shape>
              </w:pict>
            </w:r>
            <w:r w:rsidR="00996E2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006725"/>
                  <wp:effectExtent l="19050" t="0" r="0" b="0"/>
                  <wp:docPr id="15" name="Рисунок 14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00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0A357D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>
              <w:rPr>
                <w:sz w:val="20"/>
                <w:szCs w:val="20"/>
              </w:rPr>
              <w:pict>
                <v:shape id="_x0000_s1404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FD3934" w:rsidP="00CA1D69">
            <w:pPr>
              <w:rPr>
                <w:sz w:val="20"/>
                <w:szCs w:val="20"/>
              </w:rPr>
            </w:pPr>
            <w:r w:rsidRPr="00FD3934">
              <w:rPr>
                <w:b/>
                <w:noProof/>
                <w:sz w:val="20"/>
                <w:szCs w:val="20"/>
              </w:rPr>
              <w:pict>
                <v:oval id="_x0000_s1284" style="position:absolute;margin-left:23.4pt;margin-top:5.6pt;width:4.25pt;height:3.6pt;z-index:-251556864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</w:t>
            </w:r>
            <w:proofErr w:type="gramStart"/>
            <w:r w:rsidR="00CA1D69" w:rsidRPr="000A357D">
              <w:rPr>
                <w:sz w:val="20"/>
                <w:szCs w:val="20"/>
              </w:rPr>
              <w:t>1</w:t>
            </w:r>
            <w:proofErr w:type="gramEnd"/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403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402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996E28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lastRenderedPageBreak/>
              <w:pict>
                <v:shape id="_x0000_s1356" type="#_x0000_t202" style="position:absolute;margin-left:301.05pt;margin-top:64.05pt;width:87.55pt;height:18.1pt;z-index:251806720">
                  <v:textbox style="mso-next-textbox:#_x0000_s1356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29" type="#_x0000_t202" style="position:absolute;margin-left:23.25pt;margin-top:180.5pt;width:74.55pt;height:19.8pt;z-index:251779072" stroked="f">
                  <v:textbox style="mso-next-textbox:#_x0000_s1329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251" type="#_x0000_t202" style="position:absolute;margin-left:10.5pt;margin-top:11.8pt;width:43.65pt;height:17.8pt;z-index:251736064">
                  <v:textbox style="mso-next-textbox:#_x0000_s1251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8</w:t>
                        </w:r>
                      </w:p>
                    </w:txbxContent>
                  </v:textbox>
                </v:shape>
              </w:pict>
            </w:r>
            <w:r w:rsidR="00996E2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010535"/>
                  <wp:effectExtent l="19050" t="0" r="0" b="0"/>
                  <wp:docPr id="16" name="Рисунок 15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01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996E28" w:rsidRDefault="00996E28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996E28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pict>
                <v:shape id="_x0000_s1358" type="#_x0000_t202" style="position:absolute;margin-left:310.1pt;margin-top:47.55pt;width:87.55pt;height:18.1pt;z-index:251808768">
                  <v:textbox style="mso-next-textbox:#_x0000_s1358">
                    <w:txbxContent>
                      <w:p w:rsidR="004C71DD" w:rsidRPr="00617C77" w:rsidRDefault="004C71DD" w:rsidP="00904991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40" type="#_x0000_t202" style="position:absolute;margin-left:23.1pt;margin-top:191.75pt;width:74.55pt;height:19.8pt;z-index:251790336" stroked="f">
                  <v:textbox style="mso-next-textbox:#_x0000_s1340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250" type="#_x0000_t202" style="position:absolute;margin-left:10.35pt;margin-top:12.25pt;width:43.65pt;height:17.8pt;z-index:251735040">
                  <v:textbox style="mso-next-textbox:#_x0000_s1250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9</w:t>
                        </w:r>
                      </w:p>
                    </w:txbxContent>
                  </v:textbox>
                </v:shape>
              </w:pict>
            </w:r>
            <w:r w:rsidR="00996E2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089910"/>
                  <wp:effectExtent l="19050" t="0" r="0" b="0"/>
                  <wp:docPr id="19" name="Рисунок 18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0A357D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>
              <w:rPr>
                <w:sz w:val="20"/>
                <w:szCs w:val="20"/>
              </w:rPr>
              <w:pict>
                <v:shape id="_x0000_s1401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FD3934" w:rsidP="00CA1D69">
            <w:pPr>
              <w:rPr>
                <w:sz w:val="20"/>
                <w:szCs w:val="20"/>
              </w:rPr>
            </w:pPr>
            <w:r w:rsidRPr="00FD3934">
              <w:rPr>
                <w:b/>
                <w:noProof/>
                <w:sz w:val="20"/>
                <w:szCs w:val="20"/>
              </w:rPr>
              <w:pict>
                <v:oval id="_x0000_s1288" style="position:absolute;margin-left:23.4pt;margin-top:5.6pt;width:4.25pt;height:3.6pt;z-index:-251554816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</w:t>
            </w:r>
            <w:proofErr w:type="gramStart"/>
            <w:r w:rsidR="00CA1D69" w:rsidRPr="000A357D">
              <w:rPr>
                <w:sz w:val="20"/>
                <w:szCs w:val="20"/>
              </w:rPr>
              <w:t>1</w:t>
            </w:r>
            <w:proofErr w:type="gramEnd"/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400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99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lastRenderedPageBreak/>
              <w:pict>
                <v:shape id="_x0000_s1365" type="#_x0000_t202" style="position:absolute;margin-left:307.2pt;margin-top:55.65pt;width:87.55pt;height:18.1pt;z-index:251815936">
                  <v:textbox style="mso-next-textbox:#_x0000_s1365">
                    <w:txbxContent>
                      <w:p w:rsidR="004C71DD" w:rsidRPr="00617C77" w:rsidRDefault="004C71DD" w:rsidP="000C5985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249" type="#_x0000_t202" style="position:absolute;margin-left:8.85pt;margin-top:8.45pt;width:51.3pt;height:17.8pt;z-index:251734016">
                  <v:textbox style="mso-next-textbox:#_x0000_s1249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10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39" type="#_x0000_t202" style="position:absolute;margin-left:8.7pt;margin-top:212.3pt;width:74.55pt;height:19.8pt;z-index:251789312" stroked="f">
                  <v:textbox style="mso-next-textbox:#_x0000_s1339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330575"/>
                  <wp:effectExtent l="19050" t="0" r="0" b="0"/>
                  <wp:docPr id="20" name="Рисунок 19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33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9C35EA" w:rsidRDefault="009C35EA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9C35EA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pict>
                <v:shape id="_x0000_s1367" type="#_x0000_t202" style="position:absolute;margin-left:321.6pt;margin-top:207.2pt;width:90.85pt;height:18.75pt;z-index:251817984">
                  <v:textbox>
                    <w:txbxContent>
                      <w:p w:rsidR="004C71DD" w:rsidRPr="000D403F" w:rsidRDefault="004C71DD" w:rsidP="000D403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D403F">
                          <w:rPr>
                            <w:sz w:val="18"/>
                            <w:szCs w:val="18"/>
                          </w:rPr>
                          <w:t>38:06:100922:4958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248" type="#_x0000_t202" style="position:absolute;margin-left:8.7pt;margin-top:12.7pt;width:51.3pt;height:17.8pt;z-index:251732992">
                  <v:textbox style="mso-next-textbox:#_x0000_s1248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38" type="#_x0000_t202" style="position:absolute;margin-left:13.5pt;margin-top:221.05pt;width:74.55pt;height:19.8pt;z-index:251788288" stroked="f">
                  <v:textbox style="mso-next-textbox:#_x0000_s1338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201" type="#_x0000_t202" style="position:absolute;margin-left:199.95pt;margin-top:59.25pt;width:90.4pt;height:18.1pt;z-index:251696128">
                  <v:textbox style="mso-next-textbox:#_x0000_s1201"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339465"/>
                  <wp:effectExtent l="19050" t="0" r="0" b="0"/>
                  <wp:docPr id="21" name="Рисунок 20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33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0A357D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>
              <w:rPr>
                <w:sz w:val="20"/>
                <w:szCs w:val="20"/>
              </w:rPr>
              <w:pict>
                <v:shape id="_x0000_s1398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FD3934" w:rsidP="00CA1D69">
            <w:pPr>
              <w:rPr>
                <w:sz w:val="20"/>
                <w:szCs w:val="20"/>
              </w:rPr>
            </w:pPr>
            <w:r w:rsidRPr="00FD3934">
              <w:rPr>
                <w:b/>
                <w:noProof/>
                <w:sz w:val="20"/>
                <w:szCs w:val="20"/>
              </w:rPr>
              <w:pict>
                <v:oval id="_x0000_s1292" style="position:absolute;margin-left:23.4pt;margin-top:5.6pt;width:4.25pt;height:3.6pt;z-index:-251552768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</w:t>
            </w:r>
            <w:proofErr w:type="gramStart"/>
            <w:r w:rsidR="00CA1D69" w:rsidRPr="000A357D">
              <w:rPr>
                <w:sz w:val="20"/>
                <w:szCs w:val="20"/>
              </w:rPr>
              <w:t>1</w:t>
            </w:r>
            <w:proofErr w:type="gramEnd"/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97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96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lastRenderedPageBreak/>
              <w:pict>
                <v:shape id="_x0000_s1337" type="#_x0000_t202" style="position:absolute;margin-left:26.15pt;margin-top:219.05pt;width:81.25pt;height:21.05pt;z-index:251787264" stroked="f">
                  <v:textbox style="mso-next-textbox:#_x0000_s1337">
                    <w:txbxContent>
                      <w:p w:rsidR="004C71DD" w:rsidRPr="000D403F" w:rsidRDefault="004C71DD" w:rsidP="000D403F">
                        <w:pPr>
                          <w:jc w:val="center"/>
                        </w:pP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38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100922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247" type="#_x0000_t202" style="position:absolute;margin-left:10.2pt;margin-top:12.95pt;width:51.15pt;height:17.8pt;z-index:251731968">
                  <v:textbox style="mso-next-textbox:#_x0000_s1247"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12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95" type="#_x0000_t202" style="position:absolute;margin-left:225.2pt;margin-top:179.5pt;width:87.55pt;height:18.1pt;z-index:251689984">
                  <v:textbox style="mso-next-textbox:#_x0000_s1195">
                    <w:txbxContent>
                      <w:p w:rsidR="004C71DD" w:rsidRPr="000D403F" w:rsidRDefault="004C71DD" w:rsidP="000D403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D403F">
                          <w:rPr>
                            <w:sz w:val="18"/>
                            <w:szCs w:val="18"/>
                          </w:rPr>
                          <w:t>38:06:100922:4958</w:t>
                        </w:r>
                      </w:p>
                      <w:p w:rsidR="004C71DD" w:rsidRPr="000D403F" w:rsidRDefault="004C71DD" w:rsidP="000D403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418840"/>
                  <wp:effectExtent l="19050" t="0" r="0" b="0"/>
                  <wp:docPr id="23" name="Рисунок 22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41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EA" w:rsidRDefault="009C35EA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pict>
                <v:shape id="_x0000_s1336" type="#_x0000_t202" style="position:absolute;margin-left:26.15pt;margin-top:224.85pt;width:80.8pt;height:20.35pt;z-index:251786240" stroked="f">
                  <v:textbox style="mso-next-textbox:#_x0000_s1336">
                    <w:txbxContent>
                      <w:p w:rsidR="004C71DD" w:rsidRPr="000D403F" w:rsidRDefault="004C71DD" w:rsidP="000D403F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100922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259" type="#_x0000_t202" style="position:absolute;margin-left:9.9pt;margin-top:12.4pt;width:47.25pt;height:17.8pt;z-index:251744256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13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97" type="#_x0000_t202" style="position:absolute;margin-left:204.6pt;margin-top:177.8pt;width:90.05pt;height:18.1pt;z-index:251692032">
                  <v:textbox>
                    <w:txbxContent>
                      <w:p w:rsidR="004C71DD" w:rsidRPr="000D403F" w:rsidRDefault="004C71DD" w:rsidP="000D403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D403F">
                          <w:rPr>
                            <w:sz w:val="18"/>
                            <w:szCs w:val="18"/>
                          </w:rPr>
                          <w:t>38:06:100922:4958</w:t>
                        </w:r>
                      </w:p>
                      <w:p w:rsidR="004C71DD" w:rsidRPr="000D403F" w:rsidRDefault="004C71DD" w:rsidP="000D403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423285"/>
                  <wp:effectExtent l="19050" t="0" r="0" b="0"/>
                  <wp:docPr id="24" name="Рисунок 23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42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0A357D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>
              <w:rPr>
                <w:sz w:val="20"/>
                <w:szCs w:val="20"/>
              </w:rPr>
              <w:pict>
                <v:shape id="_x0000_s1395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FD3934" w:rsidP="00CA1D69">
            <w:pPr>
              <w:rPr>
                <w:sz w:val="20"/>
                <w:szCs w:val="20"/>
              </w:rPr>
            </w:pPr>
            <w:r w:rsidRPr="00FD3934">
              <w:rPr>
                <w:b/>
                <w:noProof/>
                <w:sz w:val="20"/>
                <w:szCs w:val="20"/>
              </w:rPr>
              <w:pict>
                <v:oval id="_x0000_s1296" style="position:absolute;margin-left:23.4pt;margin-top:5.6pt;width:4.25pt;height:3.6pt;z-index:-251550720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</w:t>
            </w:r>
            <w:proofErr w:type="gramStart"/>
            <w:r w:rsidR="00CA1D69" w:rsidRPr="000A357D">
              <w:rPr>
                <w:sz w:val="20"/>
                <w:szCs w:val="20"/>
              </w:rPr>
              <w:t>1</w:t>
            </w:r>
            <w:proofErr w:type="gramEnd"/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94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93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</w:t>
            </w:r>
            <w:r w:rsidR="000D403F">
              <w:rPr>
                <w:sz w:val="20"/>
                <w:szCs w:val="20"/>
              </w:rPr>
              <w:t>100922</w:t>
            </w:r>
            <w:r w:rsidRPr="00617C77">
              <w:rPr>
                <w:sz w:val="20"/>
                <w:szCs w:val="20"/>
              </w:rPr>
              <w:t>:48</w:t>
            </w:r>
            <w:r w:rsidR="000D403F">
              <w:rPr>
                <w:sz w:val="20"/>
                <w:szCs w:val="20"/>
              </w:rPr>
              <w:t>958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 w:rsidR="000D403F">
              <w:rPr>
                <w:color w:val="007FFF"/>
                <w:sz w:val="20"/>
                <w:szCs w:val="20"/>
              </w:rPr>
              <w:t>100922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lastRenderedPageBreak/>
              <w:pict>
                <v:shape id="_x0000_s1258" type="#_x0000_t202" style="position:absolute;margin-left:10.35pt;margin-top:6.05pt;width:48.15pt;height:17.8pt;z-index:251743232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 14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46" type="#_x0000_t202" style="position:absolute;margin-left:25.5pt;margin-top:220.25pt;width:74.55pt;height:19.8pt;z-index:251796480" stroked="f">
                  <v:textbox style="mso-next-textbox:#_x0000_s1346">
                    <w:txbxContent>
                      <w:p w:rsidR="004C71DD" w:rsidRPr="000D403F" w:rsidRDefault="004C71DD" w:rsidP="000D403F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100922</w:t>
                        </w:r>
                      </w:p>
                      <w:p w:rsidR="004C71DD" w:rsidRPr="000D403F" w:rsidRDefault="004C71DD" w:rsidP="000D403F"/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211" type="#_x0000_t202" style="position:absolute;margin-left:175.1pt;margin-top:158.5pt;width:87.1pt;height:18.1pt;z-index:251705344">
                  <v:textbox>
                    <w:txbxContent>
                      <w:p w:rsidR="004C71DD" w:rsidRPr="000D403F" w:rsidRDefault="004C71DD" w:rsidP="005C697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D403F">
                          <w:rPr>
                            <w:sz w:val="18"/>
                            <w:szCs w:val="18"/>
                          </w:rPr>
                          <w:t>38:06:100922:4958</w:t>
                        </w:r>
                      </w:p>
                      <w:p w:rsidR="004C71DD" w:rsidRPr="005C6978" w:rsidRDefault="004C71DD" w:rsidP="005C6978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427095"/>
                  <wp:effectExtent l="19050" t="0" r="0" b="0"/>
                  <wp:docPr id="25" name="Рисунок 24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42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EA" w:rsidRDefault="009C35EA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pict>
                <v:shape id="_x0000_s1345" type="#_x0000_t202" style="position:absolute;margin-left:222.45pt;margin-top:30.6pt;width:82.5pt;height:19.8pt;z-index:251795456" stroked="f">
                  <v:textbox style="mso-next-textbox:#_x0000_s1345">
                    <w:txbxContent>
                      <w:p w:rsidR="004C71DD" w:rsidRPr="000D403F" w:rsidRDefault="004C71DD" w:rsidP="000D403F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100922</w:t>
                        </w:r>
                      </w:p>
                      <w:p w:rsidR="004C71DD" w:rsidRPr="000D403F" w:rsidRDefault="004C71DD" w:rsidP="000D403F"/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257" type="#_x0000_t202" style="position:absolute;margin-left:10.2pt;margin-top:12.55pt;width:48.15pt;height:17.8pt;z-index:251742208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15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93" type="#_x0000_t202" style="position:absolute;margin-left:86.2pt;margin-top:190.65pt;width:88.75pt;height:18.1pt;z-index:251687936">
                  <v:textbox>
                    <w:txbxContent>
                      <w:p w:rsidR="004C71DD" w:rsidRPr="000D403F" w:rsidRDefault="004C71DD" w:rsidP="005C697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D403F">
                          <w:rPr>
                            <w:sz w:val="18"/>
                            <w:szCs w:val="18"/>
                          </w:rPr>
                          <w:t>38:06:100922:4958</w:t>
                        </w:r>
                      </w:p>
                      <w:p w:rsidR="004C71DD" w:rsidRPr="005C6978" w:rsidRDefault="004C71DD" w:rsidP="005C6978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430905"/>
                  <wp:effectExtent l="19050" t="0" r="0" b="0"/>
                  <wp:docPr id="26" name="Рисунок 25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43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0A357D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>
              <w:rPr>
                <w:sz w:val="20"/>
                <w:szCs w:val="20"/>
              </w:rPr>
              <w:pict>
                <v:shape id="_x0000_s1392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FD3934" w:rsidP="00CA1D69">
            <w:pPr>
              <w:rPr>
                <w:sz w:val="20"/>
                <w:szCs w:val="20"/>
              </w:rPr>
            </w:pPr>
            <w:r w:rsidRPr="00FD3934">
              <w:rPr>
                <w:b/>
                <w:noProof/>
                <w:sz w:val="20"/>
                <w:szCs w:val="20"/>
              </w:rPr>
              <w:pict>
                <v:oval id="_x0000_s1300" style="position:absolute;margin-left:23.4pt;margin-top:5.6pt;width:4.25pt;height:3.6pt;z-index:-251548672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</w:t>
            </w:r>
            <w:proofErr w:type="gramStart"/>
            <w:r w:rsidR="00CA1D69" w:rsidRPr="000A357D">
              <w:rPr>
                <w:sz w:val="20"/>
                <w:szCs w:val="20"/>
              </w:rPr>
              <w:t>1</w:t>
            </w:r>
            <w:proofErr w:type="gramEnd"/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91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90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5C6978" w:rsidRDefault="00CA1D69" w:rsidP="00CA1D69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5C6978" w:rsidRPr="005C6978">
              <w:rPr>
                <w:sz w:val="20"/>
                <w:szCs w:val="20"/>
              </w:rPr>
              <w:t>38:06:100922:4958</w:t>
            </w:r>
            <w:r w:rsidR="005C6978">
              <w:rPr>
                <w:sz w:val="18"/>
                <w:szCs w:val="18"/>
              </w:rPr>
              <w:t xml:space="preserve"> 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5C6978" w:rsidRDefault="005C6978" w:rsidP="00CA1D69">
            <w:r>
              <w:rPr>
                <w:color w:val="007FFF"/>
                <w:sz w:val="20"/>
                <w:szCs w:val="20"/>
              </w:rPr>
              <w:t xml:space="preserve">   </w:t>
            </w:r>
            <w:r w:rsidR="00CA1D69">
              <w:rPr>
                <w:color w:val="007FFF"/>
                <w:sz w:val="20"/>
                <w:szCs w:val="20"/>
              </w:rPr>
              <w:t xml:space="preserve"> </w:t>
            </w:r>
            <w:r w:rsidR="00CA1D69" w:rsidRPr="000A357D">
              <w:rPr>
                <w:color w:val="007FFF"/>
                <w:sz w:val="20"/>
                <w:szCs w:val="20"/>
              </w:rPr>
              <w:t xml:space="preserve"> 38:</w:t>
            </w:r>
            <w:r w:rsidR="00CA1D69">
              <w:rPr>
                <w:color w:val="007FFF"/>
                <w:sz w:val="20"/>
                <w:szCs w:val="20"/>
              </w:rPr>
              <w:t>06</w:t>
            </w:r>
            <w:r w:rsidR="00CA1D69" w:rsidRPr="000A357D">
              <w:rPr>
                <w:color w:val="007FFF"/>
                <w:sz w:val="20"/>
                <w:szCs w:val="20"/>
              </w:rPr>
              <w:t>: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100922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</w:t>
            </w:r>
            <w:r w:rsidR="00CA1D69"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lastRenderedPageBreak/>
              <w:pict>
                <v:shape id="_x0000_s1260" type="#_x0000_t202" style="position:absolute;margin-left:9.9pt;margin-top:6.85pt;width:48.75pt;height:17.8pt;z-index:251745280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16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44" type="#_x0000_t202" style="position:absolute;margin-left:403.95pt;margin-top:217.75pt;width:74.55pt;height:19.8pt;z-index:251794432" stroked="f">
                  <v:textbox style="mso-next-textbox:#_x0000_s1344">
                    <w:txbxContent>
                      <w:p w:rsidR="004C71DD" w:rsidRPr="00617C77" w:rsidRDefault="004C71DD" w:rsidP="00CA1D69"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  <w:r w:rsidRPr="000A357D">
                          <w:rPr>
                            <w:color w:val="000000"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206" type="#_x0000_t202" style="position:absolute;margin-left:240.45pt;margin-top:115pt;width:87.15pt;height:18.1pt;z-index:251701248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435350"/>
                  <wp:effectExtent l="19050" t="0" r="0" b="0"/>
                  <wp:docPr id="27" name="Рисунок 26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4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5EA" w:rsidRDefault="009C35EA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CA1D69" w:rsidRDefault="00FD3934" w:rsidP="00D2466D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pict>
                <v:shape id="_x0000_s1256" type="#_x0000_t202" style="position:absolute;margin-left:9.3pt;margin-top:9.6pt;width:49.2pt;height:17.8pt;z-index:251741184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 17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42" type="#_x0000_t202" style="position:absolute;margin-left:403.1pt;margin-top:227.35pt;width:74.55pt;height:19.8pt;z-index:251792384" stroked="f">
                  <v:textbox style="mso-next-textbox:#_x0000_s1342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98" type="#_x0000_t202" style="position:absolute;margin-left:181.85pt;margin-top:184pt;width:91.6pt;height:18.1pt;z-index:251693056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3439160"/>
                  <wp:effectExtent l="19050" t="0" r="0" b="0"/>
                  <wp:docPr id="28" name="Рисунок 27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43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66D" w:rsidRPr="00D2466D" w:rsidRDefault="00D2466D" w:rsidP="00D2466D">
            <w:pPr>
              <w:rPr>
                <w:b/>
                <w:noProof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0A357D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>
              <w:rPr>
                <w:sz w:val="20"/>
                <w:szCs w:val="20"/>
              </w:rPr>
              <w:pict>
                <v:shape id="_x0000_s1389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FD3934" w:rsidP="00CA1D69">
            <w:pPr>
              <w:rPr>
                <w:sz w:val="20"/>
                <w:szCs w:val="20"/>
              </w:rPr>
            </w:pPr>
            <w:r w:rsidRPr="00FD3934">
              <w:rPr>
                <w:b/>
                <w:noProof/>
                <w:sz w:val="20"/>
                <w:szCs w:val="20"/>
              </w:rPr>
              <w:pict>
                <v:oval id="_x0000_s1304" style="position:absolute;margin-left:23.4pt;margin-top:5.6pt;width:4.25pt;height:3.6pt;z-index:-251546624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</w:t>
            </w:r>
            <w:proofErr w:type="gramStart"/>
            <w:r w:rsidR="00CA1D69" w:rsidRPr="000A357D">
              <w:rPr>
                <w:sz w:val="20"/>
                <w:szCs w:val="20"/>
              </w:rPr>
              <w:t>1</w:t>
            </w:r>
            <w:proofErr w:type="gramEnd"/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88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87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9C35EA" w:rsidRDefault="009C35EA" w:rsidP="00844EDE">
            <w:pPr>
              <w:rPr>
                <w:b/>
                <w:noProof/>
                <w:sz w:val="20"/>
                <w:szCs w:val="20"/>
              </w:rPr>
            </w:pPr>
          </w:p>
          <w:p w:rsidR="009C35EA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pict>
                <v:shape id="_x0000_s1261" type="#_x0000_t202" style="position:absolute;margin-left:15.75pt;margin-top:10.65pt;width:48.9pt;height:17.8pt;z-index:251746304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18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41" type="#_x0000_t202" style="position:absolute;margin-left:398.25pt;margin-top:336.7pt;width:74.55pt;height:19.8pt;z-index:251791360" stroked="f">
                  <v:textbox style="mso-next-textbox:#_x0000_s1341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96" type="#_x0000_t202" style="position:absolute;margin-left:74pt;margin-top:356.5pt;width:91.15pt;height:18.1pt;z-index:251691008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6094730"/>
                  <wp:effectExtent l="19050" t="0" r="0" b="0"/>
                  <wp:docPr id="29" name="Рисунок 28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609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0A357D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>
              <w:rPr>
                <w:sz w:val="20"/>
                <w:szCs w:val="20"/>
              </w:rPr>
              <w:pict>
                <v:shape id="_x0000_s1386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FD3934" w:rsidP="00CA1D69">
            <w:pPr>
              <w:rPr>
                <w:sz w:val="20"/>
                <w:szCs w:val="20"/>
              </w:rPr>
            </w:pPr>
            <w:r w:rsidRPr="00FD3934">
              <w:rPr>
                <w:b/>
                <w:noProof/>
                <w:sz w:val="20"/>
                <w:szCs w:val="20"/>
              </w:rPr>
              <w:pict>
                <v:oval id="_x0000_s1308" style="position:absolute;margin-left:23.4pt;margin-top:5.6pt;width:4.25pt;height:3.6pt;z-index:-251544576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</w:t>
            </w:r>
            <w:proofErr w:type="gramStart"/>
            <w:r w:rsidR="00CA1D69" w:rsidRPr="000A357D">
              <w:rPr>
                <w:sz w:val="20"/>
                <w:szCs w:val="20"/>
              </w:rPr>
              <w:t>1</w:t>
            </w:r>
            <w:proofErr w:type="gramEnd"/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85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84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9C35EA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pict>
                <v:shape id="_x0000_s1207" type="#_x0000_t202" style="position:absolute;margin-left:130.95pt;margin-top:199.75pt;width:87.15pt;height:18.1pt;z-index:251702272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94" type="#_x0000_t202" style="position:absolute;margin-left:311.15pt;margin-top:182.35pt;width:87.1pt;height:18.1pt;z-index:251688960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</w:p>
          <w:p w:rsidR="009C35EA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lastRenderedPageBreak/>
              <w:pict>
                <v:shape id="_x0000_s1366" type="#_x0000_t202" style="position:absolute;margin-left:165.05pt;margin-top:133.25pt;width:87.55pt;height:18.1pt;z-index:251816960">
                  <v:textbox style="mso-next-textbox:#_x0000_s1366">
                    <w:txbxContent>
                      <w:p w:rsidR="004C71DD" w:rsidRPr="00617C77" w:rsidRDefault="004C71DD" w:rsidP="000C5985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262" type="#_x0000_t202" style="position:absolute;margin-left:13.5pt;margin-top:9.15pt;width:50.4pt;height:17.8pt;z-index:251747328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19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87" type="#_x0000_t202" style="position:absolute;margin-left:376.5pt;margin-top:367.25pt;width:74.55pt;height:19.8pt;z-index:251681792" stroked="f">
                  <v:textbox style="mso-next-textbox:#_x0000_s1187">
                    <w:txbxContent>
                      <w:p w:rsidR="004C71DD" w:rsidRPr="00617C77" w:rsidRDefault="004C71DD" w:rsidP="001B2856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="009C35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5339715"/>
                  <wp:effectExtent l="19050" t="0" r="0" b="0"/>
                  <wp:docPr id="30" name="Рисунок 29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533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0A357D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>
              <w:rPr>
                <w:sz w:val="20"/>
                <w:szCs w:val="20"/>
              </w:rPr>
              <w:pict>
                <v:shape id="_x0000_s1383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FD3934" w:rsidP="00CA1D69">
            <w:pPr>
              <w:rPr>
                <w:sz w:val="20"/>
                <w:szCs w:val="20"/>
              </w:rPr>
            </w:pPr>
            <w:r w:rsidRPr="00FD3934">
              <w:rPr>
                <w:b/>
                <w:noProof/>
                <w:sz w:val="20"/>
                <w:szCs w:val="20"/>
              </w:rPr>
              <w:pict>
                <v:oval id="_x0000_s1312" style="position:absolute;margin-left:23.4pt;margin-top:5.6pt;width:4.25pt;height:3.6pt;z-index:-251542528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</w:t>
            </w:r>
            <w:proofErr w:type="gramStart"/>
            <w:r w:rsidR="00CA1D69" w:rsidRPr="000A357D">
              <w:rPr>
                <w:sz w:val="20"/>
                <w:szCs w:val="20"/>
              </w:rPr>
              <w:t>1</w:t>
            </w:r>
            <w:proofErr w:type="gramEnd"/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82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81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F84AA6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lastRenderedPageBreak/>
              <w:pict>
                <v:shape id="_x0000_s1246" type="#_x0000_t202" style="position:absolute;margin-left:13.35pt;margin-top:6pt;width:50.55pt;height:17.8pt;z-index:251730944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20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84" type="#_x0000_t202" style="position:absolute;margin-left:282.15pt;margin-top:114.55pt;width:74.55pt;height:16.2pt;z-index:251678720" stroked="f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90" type="#_x0000_t202" style="position:absolute;margin-left:104.7pt;margin-top:97.15pt;width:87.15pt;height:18.1pt;z-index:251684864">
                  <v:textbox>
                    <w:txbxContent>
                      <w:p w:rsidR="004C71DD" w:rsidRPr="003D4A66" w:rsidRDefault="004C71DD" w:rsidP="00617C77">
                        <w:pPr>
                          <w:jc w:val="center"/>
                        </w:pPr>
                        <w:r w:rsidRPr="003D4A66">
                          <w:rPr>
                            <w:sz w:val="18"/>
                            <w:szCs w:val="18"/>
                          </w:rPr>
                          <w:t>38:06:012801:1276</w:t>
                        </w:r>
                      </w:p>
                    </w:txbxContent>
                  </v:textbox>
                </v:shape>
              </w:pict>
            </w:r>
            <w:r w:rsidR="00F84AA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2360295"/>
                  <wp:effectExtent l="19050" t="0" r="0" b="0"/>
                  <wp:docPr id="31" name="Рисунок 30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3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0A357D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>
              <w:rPr>
                <w:sz w:val="20"/>
                <w:szCs w:val="20"/>
              </w:rPr>
              <w:pict>
                <v:shape id="_x0000_s1380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FD3934" w:rsidP="00CA1D69">
            <w:pPr>
              <w:rPr>
                <w:sz w:val="20"/>
                <w:szCs w:val="20"/>
              </w:rPr>
            </w:pPr>
            <w:r w:rsidRPr="00FD3934">
              <w:rPr>
                <w:b/>
                <w:noProof/>
                <w:sz w:val="20"/>
                <w:szCs w:val="20"/>
              </w:rPr>
              <w:pict>
                <v:oval id="_x0000_s1316" style="position:absolute;margin-left:23.4pt;margin-top:5.6pt;width:4.25pt;height:3.6pt;z-index:-251540480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</w:t>
            </w:r>
            <w:proofErr w:type="gramStart"/>
            <w:r w:rsidR="00CA1D69" w:rsidRPr="000A357D">
              <w:rPr>
                <w:sz w:val="20"/>
                <w:szCs w:val="20"/>
              </w:rPr>
              <w:t>1</w:t>
            </w:r>
            <w:proofErr w:type="gramEnd"/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79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78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F84AA6" w:rsidRDefault="00F84AA6" w:rsidP="00844EDE">
            <w:pPr>
              <w:rPr>
                <w:b/>
                <w:noProof/>
                <w:sz w:val="20"/>
                <w:szCs w:val="20"/>
              </w:rPr>
            </w:pPr>
          </w:p>
          <w:p w:rsidR="00CA1D69" w:rsidRDefault="00E44A71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lastRenderedPageBreak/>
              <w:pict>
                <v:shape id="_x0000_s1371" type="#_x0000_t32" style="position:absolute;left:0;text-align:left;margin-left:14.85pt;margin-top:472.75pt;width:8.1pt;height:31.9pt;flip:x;z-index:251822080" o:connectortype="straight">
                  <v:stroke endarrow="block"/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69" type="#_x0000_t202" style="position:absolute;left:0;text-align:left;margin-left:27.2pt;margin-top:444.6pt;width:93.65pt;height:19.3pt;z-index:251820032">
                  <v:textbox>
                    <w:txbxContent>
                      <w:p w:rsidR="004C71DD" w:rsidRPr="00505048" w:rsidRDefault="004C71DD" w:rsidP="0050504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38:06:010701:4798</w:t>
                        </w:r>
                      </w:p>
                      <w:p w:rsidR="004C71DD" w:rsidRDefault="004C71DD"/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370" type="#_x0000_t32" style="position:absolute;left:0;text-align:left;margin-left:22.95pt;margin-top:472.25pt;width:110.85pt;height:0;flip:x;z-index:251821056" o:connectortype="straight"/>
              </w:pict>
            </w:r>
            <w:r w:rsidRPr="00FD3934">
              <w:rPr>
                <w:noProof/>
                <w:color w:val="000000"/>
              </w:rPr>
              <w:pict>
                <v:shape id="_x0000_s1255" type="#_x0000_t202" style="position:absolute;left:0;text-align:left;margin-left:15.6pt;margin-top:11.4pt;width:50.9pt;height:17.8pt;z-index:251740160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200" type="#_x0000_t202" style="position:absolute;left:0;text-align:left;margin-left:198.8pt;margin-top:232.35pt;width:89.55pt;height:18.1pt;z-index:251695104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  <w:sz w:val="20"/>
                <w:szCs w:val="20"/>
              </w:rPr>
              <w:pict>
                <v:shape id="_x0000_s1183" type="#_x0000_t202" style="position:absolute;left:0;text-align:left;margin-left:273.1pt;margin-top:472pt;width:74.55pt;height:16.2pt;z-index:251677696" stroked="f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306431" cy="7487696"/>
                  <wp:effectExtent l="19050" t="0" r="0" b="0"/>
                  <wp:docPr id="3" name="Рисунок 2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431" cy="748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69" w:rsidRDefault="00CA1D69" w:rsidP="00CA1D6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CA1D69" w:rsidRPr="008C578D" w:rsidRDefault="00CA1D69" w:rsidP="00CA1D69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0A357D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CA1D69" w:rsidRPr="000A357D" w:rsidRDefault="00CA1D69" w:rsidP="00CA1D6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>
              <w:rPr>
                <w:sz w:val="20"/>
                <w:szCs w:val="20"/>
              </w:rPr>
              <w:pict>
                <v:shape id="_x0000_s1377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CA1D69" w:rsidRPr="000A357D" w:rsidRDefault="00FD3934" w:rsidP="00CA1D69">
            <w:pPr>
              <w:rPr>
                <w:sz w:val="20"/>
                <w:szCs w:val="20"/>
              </w:rPr>
            </w:pPr>
            <w:r w:rsidRPr="00FD3934">
              <w:rPr>
                <w:b/>
                <w:noProof/>
                <w:sz w:val="20"/>
                <w:szCs w:val="20"/>
              </w:rPr>
              <w:pict>
                <v:oval id="_x0000_s1320" style="position:absolute;margin-left:23.4pt;margin-top:5.6pt;width:4.25pt;height:3.6pt;z-index:-251538432" wrapcoords="-3600 0 -3600 17280 10800 17280 10800 0 -3600 0" fillcolor="black">
                  <w10:wrap type="tight"/>
                </v:oval>
              </w:pict>
            </w:r>
            <w:r w:rsidR="00CA1D69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CA1D69" w:rsidRPr="000A357D">
              <w:rPr>
                <w:sz w:val="20"/>
                <w:szCs w:val="20"/>
              </w:rPr>
              <w:t>н</w:t>
            </w:r>
            <w:proofErr w:type="gramStart"/>
            <w:r w:rsidR="00CA1D69" w:rsidRPr="000A357D">
              <w:rPr>
                <w:sz w:val="20"/>
                <w:szCs w:val="20"/>
              </w:rPr>
              <w:t>1</w:t>
            </w:r>
            <w:proofErr w:type="gramEnd"/>
            <w:r w:rsidR="00CA1D69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CA1D69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CA1D69" w:rsidRPr="00B75D8C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76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CA1D69" w:rsidRPr="00B75D8C" w:rsidRDefault="00CA1D69" w:rsidP="00CA1D69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75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CA1D69" w:rsidRPr="000A357D" w:rsidRDefault="00CA1D69" w:rsidP="00CA1D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617C77">
              <w:rPr>
                <w:sz w:val="20"/>
                <w:szCs w:val="20"/>
              </w:rPr>
              <w:t>38:06:010701:4825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CA1D69" w:rsidRPr="008C578D" w:rsidRDefault="00CA1D69" w:rsidP="00CA1D69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</w:t>
            </w:r>
            <w:r w:rsidRPr="000A357D">
              <w:rPr>
                <w:color w:val="007FFF"/>
                <w:sz w:val="20"/>
                <w:szCs w:val="20"/>
              </w:rPr>
              <w:t xml:space="preserve"> 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CA1D69" w:rsidRDefault="00CA1D69" w:rsidP="00844EDE">
            <w:pPr>
              <w:rPr>
                <w:b/>
                <w:noProof/>
                <w:sz w:val="20"/>
                <w:szCs w:val="20"/>
              </w:rPr>
            </w:pPr>
          </w:p>
          <w:p w:rsidR="00F84AA6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sz w:val="8"/>
                <w:szCs w:val="8"/>
              </w:rPr>
              <w:lastRenderedPageBreak/>
              <w:pict>
                <v:shape id="_x0000_s1264" type="#_x0000_t202" style="position:absolute;margin-left:15.85pt;margin-top:11pt;width:49.6pt;height:17.8pt;z-index:251749376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22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85" type="#_x0000_t202" style="position:absolute;margin-left:372.9pt;margin-top:163.4pt;width:74.55pt;height:16.2pt;z-index:251679744" stroked="f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91" type="#_x0000_t202" style="position:absolute;margin-left:264.95pt;margin-top:28.2pt;width:88.75pt;height:18.1pt;z-index:251685888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  <w:rPr>
                            <w:szCs w:val="18"/>
                          </w:rPr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="00F84AA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2468880"/>
                  <wp:effectExtent l="19050" t="0" r="0" b="0"/>
                  <wp:docPr id="65" name="Рисунок 64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AA6" w:rsidRDefault="00F84AA6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D246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500</w:t>
            </w: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D2466D" w:rsidRDefault="00D2466D" w:rsidP="00844EDE">
            <w:pPr>
              <w:rPr>
                <w:b/>
                <w:noProof/>
                <w:sz w:val="20"/>
                <w:szCs w:val="20"/>
              </w:rPr>
            </w:pPr>
          </w:p>
          <w:p w:rsidR="00F84AA6" w:rsidRDefault="00FD3934" w:rsidP="00844EDE">
            <w:pPr>
              <w:rPr>
                <w:b/>
                <w:noProof/>
                <w:sz w:val="20"/>
                <w:szCs w:val="20"/>
              </w:rPr>
            </w:pPr>
            <w:r w:rsidRPr="00FD3934">
              <w:rPr>
                <w:noProof/>
                <w:color w:val="000000"/>
              </w:rPr>
              <w:pict>
                <v:shape id="_x0000_s1263" type="#_x0000_t202" style="position:absolute;margin-left:421pt;margin-top:17.3pt;width:50.65pt;height:17.8pt;z-index:251748352">
                  <v:textbox>
                    <w:txbxContent>
                      <w:p w:rsidR="004C71DD" w:rsidRPr="008C578D" w:rsidRDefault="004C71DD" w:rsidP="001675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Лист 23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86" type="#_x0000_t202" style="position:absolute;margin-left:27.5pt;margin-top:170.4pt;width:74.55pt;height:16.2pt;z-index:251680768" stroked="f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38: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06</w:t>
                        </w:r>
                        <w:r w:rsidRPr="000A357D">
                          <w:rPr>
                            <w:color w:val="007FFF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007FFF"/>
                            <w:sz w:val="20"/>
                            <w:szCs w:val="20"/>
                          </w:rPr>
                          <w:t>010701</w:t>
                        </w:r>
                      </w:p>
                    </w:txbxContent>
                  </v:textbox>
                </v:shape>
              </w:pict>
            </w:r>
            <w:r w:rsidRPr="00FD3934">
              <w:rPr>
                <w:noProof/>
                <w:color w:val="000000"/>
              </w:rPr>
              <w:pict>
                <v:shape id="_x0000_s1199" type="#_x0000_t202" style="position:absolute;margin-left:281.85pt;margin-top:62.1pt;width:91.2pt;height:18.1pt;z-index:251694080">
                  <v:textbox>
                    <w:txbxContent>
                      <w:p w:rsidR="004C71DD" w:rsidRPr="00617C77" w:rsidRDefault="004C71DD" w:rsidP="00617C77">
                        <w:pPr>
                          <w:jc w:val="center"/>
                        </w:pPr>
                        <w:r w:rsidRPr="00617C77">
                          <w:rPr>
                            <w:sz w:val="18"/>
                            <w:szCs w:val="18"/>
                          </w:rPr>
                          <w:t>38:06:010701:4825</w:t>
                        </w:r>
                      </w:p>
                    </w:txbxContent>
                  </v:textbox>
                </v:shape>
              </w:pict>
            </w:r>
            <w:r w:rsidR="00F84AA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343650" cy="2588260"/>
                  <wp:effectExtent l="19050" t="0" r="0" b="0"/>
                  <wp:docPr id="66" name="Рисунок 65" descr="все З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 ЗУ.bmp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58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10D" w:rsidRDefault="001D110D" w:rsidP="00B52667"/>
          <w:p w:rsidR="008C578D" w:rsidRDefault="008C578D" w:rsidP="008C578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AC556C">
              <w:rPr>
                <w:color w:val="000000"/>
                <w:sz w:val="20"/>
                <w:szCs w:val="20"/>
              </w:rPr>
              <w:t>Масштаб 1:</w:t>
            </w:r>
            <w:r>
              <w:rPr>
                <w:color w:val="000000"/>
                <w:sz w:val="20"/>
                <w:szCs w:val="20"/>
              </w:rPr>
              <w:t>1</w:t>
            </w:r>
            <w:r w:rsidRPr="00AC556C">
              <w:rPr>
                <w:color w:val="000000"/>
                <w:sz w:val="20"/>
                <w:szCs w:val="20"/>
              </w:rPr>
              <w:t xml:space="preserve"> 000</w:t>
            </w:r>
          </w:p>
          <w:p w:rsidR="008C578D" w:rsidRPr="008C578D" w:rsidRDefault="008C578D" w:rsidP="008C578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8C578D">
              <w:rPr>
                <w:color w:val="000000"/>
                <w:sz w:val="22"/>
                <w:szCs w:val="22"/>
              </w:rPr>
              <w:t xml:space="preserve">     </w:t>
            </w:r>
            <w:r w:rsidRPr="008C578D">
              <w:rPr>
                <w:b/>
                <w:bCs/>
                <w:color w:val="000000"/>
                <w:sz w:val="22"/>
                <w:szCs w:val="22"/>
              </w:rPr>
              <w:t>Условные обозначения:</w:t>
            </w:r>
          </w:p>
          <w:p w:rsidR="008C578D" w:rsidRPr="000A357D" w:rsidRDefault="008C578D" w:rsidP="008C578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 </w:t>
            </w:r>
            <w:r w:rsidRPr="000A357D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0A357D">
              <w:rPr>
                <w:bCs/>
                <w:iCs/>
                <w:color w:val="000000"/>
                <w:sz w:val="20"/>
                <w:szCs w:val="20"/>
              </w:rPr>
              <w:t>:ЗУ</w:t>
            </w:r>
            <w:proofErr w:type="gramStart"/>
            <w:r w:rsidRPr="000A357D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  <w:r w:rsidRPr="000A357D">
              <w:rPr>
                <w:color w:val="000000"/>
                <w:sz w:val="20"/>
                <w:szCs w:val="20"/>
              </w:rPr>
              <w:t xml:space="preserve">      </w:t>
            </w:r>
            <w:r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Pr="000A357D">
              <w:rPr>
                <w:color w:val="000000"/>
                <w:sz w:val="20"/>
                <w:szCs w:val="20"/>
              </w:rPr>
              <w:t xml:space="preserve"> обозначение образуемого земельного участка для публичного сервитута</w:t>
            </w:r>
          </w:p>
          <w:p w:rsidR="008C578D" w:rsidRPr="000A357D" w:rsidRDefault="008C578D" w:rsidP="008C578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0A357D">
              <w:rPr>
                <w:sz w:val="20"/>
                <w:szCs w:val="20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>
              <w:rPr>
                <w:sz w:val="20"/>
                <w:szCs w:val="20"/>
              </w:rPr>
              <w:pict>
                <v:shape id="_x0000_s1374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red" strokeweight="1pt">
                  <w10:wrap type="none"/>
                  <w10:anchorlock/>
                </v:shape>
              </w:pict>
            </w:r>
            <w:r w:rsidRPr="000A357D">
              <w:rPr>
                <w:sz w:val="20"/>
                <w:szCs w:val="20"/>
              </w:rPr>
              <w:t xml:space="preserve">   -- образуемая граница публичного сервитута</w:t>
            </w:r>
          </w:p>
          <w:p w:rsidR="008C578D" w:rsidRPr="000A357D" w:rsidRDefault="00FD3934" w:rsidP="008C578D">
            <w:pPr>
              <w:rPr>
                <w:sz w:val="20"/>
                <w:szCs w:val="20"/>
              </w:rPr>
            </w:pPr>
            <w:r w:rsidRPr="00FD3934">
              <w:rPr>
                <w:b/>
                <w:noProof/>
                <w:sz w:val="20"/>
                <w:szCs w:val="20"/>
              </w:rPr>
              <w:pict>
                <v:oval id="_x0000_s1166" style="position:absolute;margin-left:23.4pt;margin-top:5.6pt;width:4.25pt;height:3.6pt;z-index:-251654144" wrapcoords="-3600 0 -3600 17280 10800 17280 10800 0 -3600 0" fillcolor="black">
                  <w10:wrap type="tight"/>
                </v:oval>
              </w:pict>
            </w:r>
            <w:r w:rsidR="008C578D" w:rsidRPr="000A357D">
              <w:rPr>
                <w:color w:val="000000"/>
                <w:sz w:val="20"/>
                <w:szCs w:val="20"/>
              </w:rPr>
              <w:t xml:space="preserve">                   </w:t>
            </w:r>
            <w:r w:rsidR="008C578D" w:rsidRPr="000A357D">
              <w:rPr>
                <w:sz w:val="20"/>
                <w:szCs w:val="20"/>
              </w:rPr>
              <w:t>н</w:t>
            </w:r>
            <w:proofErr w:type="gramStart"/>
            <w:r w:rsidR="008C578D" w:rsidRPr="000A357D">
              <w:rPr>
                <w:sz w:val="20"/>
                <w:szCs w:val="20"/>
              </w:rPr>
              <w:t>1</w:t>
            </w:r>
            <w:proofErr w:type="gramEnd"/>
            <w:r w:rsidR="008C578D" w:rsidRPr="000A357D">
              <w:rPr>
                <w:color w:val="000000"/>
                <w:sz w:val="20"/>
                <w:szCs w:val="20"/>
              </w:rPr>
              <w:t xml:space="preserve">  -- </w:t>
            </w:r>
            <w:r w:rsidR="008C578D" w:rsidRPr="000A357D">
              <w:rPr>
                <w:sz w:val="20"/>
                <w:szCs w:val="20"/>
              </w:rPr>
              <w:t xml:space="preserve"> характерная точка образуемой  границы публичного сервитута</w:t>
            </w:r>
          </w:p>
          <w:p w:rsidR="008C578D" w:rsidRPr="00B75D8C" w:rsidRDefault="008C578D" w:rsidP="008C5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</w:t>
            </w:r>
            <w:r w:rsid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73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black [3213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0"/>
                <w:szCs w:val="20"/>
              </w:rPr>
              <w:t>--</w:t>
            </w:r>
            <w:r>
              <w:rPr>
                <w:sz w:val="20"/>
                <w:szCs w:val="20"/>
              </w:rPr>
              <w:t xml:space="preserve"> линия электропередач </w:t>
            </w:r>
          </w:p>
          <w:p w:rsidR="008C578D" w:rsidRPr="00B75D8C" w:rsidRDefault="008C578D" w:rsidP="008C578D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FD3934" w:rsidRPr="00FD3934">
              <w:rPr>
                <w:sz w:val="20"/>
                <w:szCs w:val="20"/>
              </w:rPr>
            </w:r>
            <w:r w:rsidR="00FD3934" w:rsidRPr="00FD3934">
              <w:rPr>
                <w:sz w:val="20"/>
                <w:szCs w:val="20"/>
              </w:rPr>
              <w:pict>
                <v:shape id="_x0000_s1372" type="#_x0000_t32" style="width:29.5pt;height:0;mso-left-percent:-10001;mso-top-percent:-10001;mso-position-horizontal:absolute;mso-position-horizontal-relative:char;mso-position-vertical:absolute;mso-position-vertical-relative:line;mso-left-percent:-10001;mso-top-percent:-10001" o:connectortype="straight" strokecolor="#938953 [1614]" strokeweight="1pt">
                  <w10:wrap type="none"/>
                  <w10:anchorlock/>
                </v:shape>
              </w:pict>
            </w:r>
            <w:r>
              <w:rPr>
                <w:b/>
                <w:sz w:val="22"/>
                <w:szCs w:val="22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--  </w:t>
            </w:r>
            <w:r>
              <w:rPr>
                <w:sz w:val="20"/>
                <w:szCs w:val="20"/>
              </w:rPr>
              <w:t xml:space="preserve">граница </w:t>
            </w:r>
            <w:r>
              <w:rPr>
                <w:color w:val="000000"/>
                <w:sz w:val="20"/>
                <w:szCs w:val="20"/>
              </w:rPr>
              <w:t>земельного участка, внесенного в ЕГРН, в отношении которого испрашивается  сервитут</w:t>
            </w:r>
          </w:p>
          <w:p w:rsidR="008C578D" w:rsidRPr="000A357D" w:rsidRDefault="008C578D" w:rsidP="008C57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617C77" w:rsidRPr="00617C77">
              <w:rPr>
                <w:sz w:val="20"/>
                <w:szCs w:val="20"/>
              </w:rPr>
              <w:t>38:06:010701:4825</w:t>
            </w:r>
            <w:r w:rsidR="00617C77">
              <w:rPr>
                <w:sz w:val="20"/>
                <w:szCs w:val="20"/>
              </w:rPr>
              <w:t xml:space="preserve"> </w:t>
            </w:r>
            <w:r w:rsidRPr="000A357D">
              <w:rPr>
                <w:sz w:val="20"/>
                <w:szCs w:val="20"/>
              </w:rPr>
              <w:t>– кадастровый номер земельного участка</w:t>
            </w:r>
          </w:p>
          <w:p w:rsidR="001D110D" w:rsidRPr="008C578D" w:rsidRDefault="00617C77" w:rsidP="00B52667">
            <w:pPr>
              <w:rPr>
                <w:color w:val="000000"/>
                <w:sz w:val="20"/>
                <w:szCs w:val="20"/>
              </w:rPr>
            </w:pPr>
            <w:r>
              <w:rPr>
                <w:color w:val="007FFF"/>
                <w:sz w:val="20"/>
                <w:szCs w:val="20"/>
              </w:rPr>
              <w:t xml:space="preserve">     </w:t>
            </w:r>
            <w:r w:rsidRPr="000A357D">
              <w:rPr>
                <w:color w:val="007FFF"/>
                <w:sz w:val="20"/>
                <w:szCs w:val="20"/>
              </w:rPr>
              <w:t>38:</w:t>
            </w:r>
            <w:r>
              <w:rPr>
                <w:color w:val="007FFF"/>
                <w:sz w:val="20"/>
                <w:szCs w:val="20"/>
              </w:rPr>
              <w:t>06</w:t>
            </w:r>
            <w:r w:rsidRPr="000A357D">
              <w:rPr>
                <w:color w:val="007FFF"/>
                <w:sz w:val="20"/>
                <w:szCs w:val="20"/>
              </w:rPr>
              <w:t>:</w:t>
            </w:r>
            <w:r>
              <w:rPr>
                <w:color w:val="007FFF"/>
                <w:sz w:val="20"/>
                <w:szCs w:val="20"/>
              </w:rPr>
              <w:t>010701</w:t>
            </w:r>
            <w:r w:rsidRPr="000A357D">
              <w:rPr>
                <w:color w:val="000000"/>
                <w:sz w:val="20"/>
                <w:szCs w:val="20"/>
              </w:rPr>
              <w:t xml:space="preserve">  </w:t>
            </w:r>
            <w:r w:rsidR="008C578D" w:rsidRPr="000A357D">
              <w:rPr>
                <w:b/>
                <w:bCs/>
                <w:color w:val="000000"/>
                <w:sz w:val="20"/>
                <w:szCs w:val="20"/>
              </w:rPr>
              <w:t>--</w:t>
            </w:r>
            <w:r w:rsidR="008C578D" w:rsidRPr="000A357D">
              <w:rPr>
                <w:color w:val="000000"/>
                <w:sz w:val="20"/>
                <w:szCs w:val="20"/>
              </w:rPr>
              <w:t xml:space="preserve"> номер кадастрового квартала</w:t>
            </w:r>
          </w:p>
          <w:p w:rsidR="008C578D" w:rsidRPr="004C2A63" w:rsidRDefault="008C578D" w:rsidP="00617C77"/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7F3793">
      <w:footerReference w:type="even" r:id="rId31"/>
      <w:footerReference w:type="default" r:id="rId32"/>
      <w:pgSz w:w="11906" w:h="16838" w:code="9"/>
      <w:pgMar w:top="1134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1DD" w:rsidRDefault="004C71DD">
      <w:r>
        <w:separator/>
      </w:r>
    </w:p>
  </w:endnote>
  <w:endnote w:type="continuationSeparator" w:id="1">
    <w:p w:rsidR="004C71DD" w:rsidRDefault="004C71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1DD" w:rsidRDefault="004C71DD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C71DD" w:rsidRDefault="004C71DD" w:rsidP="008D51C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1DD" w:rsidRDefault="004C71DD" w:rsidP="008D51C3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1DD" w:rsidRDefault="004C71DD">
      <w:r>
        <w:separator/>
      </w:r>
    </w:p>
  </w:footnote>
  <w:footnote w:type="continuationSeparator" w:id="1">
    <w:p w:rsidR="004C71DD" w:rsidRDefault="004C71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9457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83E62"/>
    <w:rsid w:val="00002049"/>
    <w:rsid w:val="00002512"/>
    <w:rsid w:val="000253E4"/>
    <w:rsid w:val="00042534"/>
    <w:rsid w:val="00042F3B"/>
    <w:rsid w:val="00065D8F"/>
    <w:rsid w:val="0007437B"/>
    <w:rsid w:val="000767B1"/>
    <w:rsid w:val="00083E62"/>
    <w:rsid w:val="000C1836"/>
    <w:rsid w:val="000C5985"/>
    <w:rsid w:val="000C6E39"/>
    <w:rsid w:val="000D403F"/>
    <w:rsid w:val="000D4187"/>
    <w:rsid w:val="000D59F8"/>
    <w:rsid w:val="000E0AF3"/>
    <w:rsid w:val="000E54D2"/>
    <w:rsid w:val="000E56A9"/>
    <w:rsid w:val="000E6177"/>
    <w:rsid w:val="001013E8"/>
    <w:rsid w:val="001200D0"/>
    <w:rsid w:val="00122D6B"/>
    <w:rsid w:val="001556B0"/>
    <w:rsid w:val="00167513"/>
    <w:rsid w:val="00170DEB"/>
    <w:rsid w:val="001A6411"/>
    <w:rsid w:val="001A7A22"/>
    <w:rsid w:val="001B2856"/>
    <w:rsid w:val="001C3AD5"/>
    <w:rsid w:val="001C6FA3"/>
    <w:rsid w:val="001D110D"/>
    <w:rsid w:val="001D1BAD"/>
    <w:rsid w:val="00202AB9"/>
    <w:rsid w:val="002141C1"/>
    <w:rsid w:val="00235B59"/>
    <w:rsid w:val="00256C72"/>
    <w:rsid w:val="00263111"/>
    <w:rsid w:val="002772FC"/>
    <w:rsid w:val="00281DA4"/>
    <w:rsid w:val="002B4E88"/>
    <w:rsid w:val="002C09BF"/>
    <w:rsid w:val="002E3FCA"/>
    <w:rsid w:val="002E69BF"/>
    <w:rsid w:val="003129C3"/>
    <w:rsid w:val="00315BD2"/>
    <w:rsid w:val="00333EB5"/>
    <w:rsid w:val="00335943"/>
    <w:rsid w:val="00335B15"/>
    <w:rsid w:val="00344870"/>
    <w:rsid w:val="003549A0"/>
    <w:rsid w:val="0038624B"/>
    <w:rsid w:val="00386C9E"/>
    <w:rsid w:val="00392384"/>
    <w:rsid w:val="003A159D"/>
    <w:rsid w:val="003B2441"/>
    <w:rsid w:val="003C627B"/>
    <w:rsid w:val="003D4A66"/>
    <w:rsid w:val="003F3DBA"/>
    <w:rsid w:val="003F7F20"/>
    <w:rsid w:val="0040456D"/>
    <w:rsid w:val="004179A5"/>
    <w:rsid w:val="00424AD0"/>
    <w:rsid w:val="00432044"/>
    <w:rsid w:val="00436214"/>
    <w:rsid w:val="004615E4"/>
    <w:rsid w:val="004951A1"/>
    <w:rsid w:val="004C2A63"/>
    <w:rsid w:val="004C71DD"/>
    <w:rsid w:val="00505048"/>
    <w:rsid w:val="0052778D"/>
    <w:rsid w:val="0054169C"/>
    <w:rsid w:val="005637F9"/>
    <w:rsid w:val="00563CC4"/>
    <w:rsid w:val="0056558C"/>
    <w:rsid w:val="00576B2C"/>
    <w:rsid w:val="00576D0E"/>
    <w:rsid w:val="00583DAE"/>
    <w:rsid w:val="00596163"/>
    <w:rsid w:val="005B4876"/>
    <w:rsid w:val="005B77DD"/>
    <w:rsid w:val="005C1618"/>
    <w:rsid w:val="005C6978"/>
    <w:rsid w:val="005D6991"/>
    <w:rsid w:val="005E14C6"/>
    <w:rsid w:val="005E4601"/>
    <w:rsid w:val="00606548"/>
    <w:rsid w:val="006151C2"/>
    <w:rsid w:val="00617C77"/>
    <w:rsid w:val="006731FF"/>
    <w:rsid w:val="00693753"/>
    <w:rsid w:val="006A0AC3"/>
    <w:rsid w:val="006A16E6"/>
    <w:rsid w:val="006A750A"/>
    <w:rsid w:val="006B7EAA"/>
    <w:rsid w:val="006C1AA7"/>
    <w:rsid w:val="006E3476"/>
    <w:rsid w:val="0071241E"/>
    <w:rsid w:val="00724B44"/>
    <w:rsid w:val="00732DEE"/>
    <w:rsid w:val="00782AC0"/>
    <w:rsid w:val="007915B4"/>
    <w:rsid w:val="007B1A3F"/>
    <w:rsid w:val="007B21FA"/>
    <w:rsid w:val="007D4C30"/>
    <w:rsid w:val="007E1B10"/>
    <w:rsid w:val="007F3793"/>
    <w:rsid w:val="00835B1C"/>
    <w:rsid w:val="00836A1B"/>
    <w:rsid w:val="00844EDE"/>
    <w:rsid w:val="008A19AA"/>
    <w:rsid w:val="008A694E"/>
    <w:rsid w:val="008A795B"/>
    <w:rsid w:val="008B4695"/>
    <w:rsid w:val="008C578D"/>
    <w:rsid w:val="008D4DEC"/>
    <w:rsid w:val="008D51C3"/>
    <w:rsid w:val="00904991"/>
    <w:rsid w:val="00912984"/>
    <w:rsid w:val="00914FCC"/>
    <w:rsid w:val="00920541"/>
    <w:rsid w:val="00924E41"/>
    <w:rsid w:val="00926792"/>
    <w:rsid w:val="00931F07"/>
    <w:rsid w:val="009543C0"/>
    <w:rsid w:val="009922D3"/>
    <w:rsid w:val="0099366D"/>
    <w:rsid w:val="00996E28"/>
    <w:rsid w:val="009A0C27"/>
    <w:rsid w:val="009B7547"/>
    <w:rsid w:val="009C06FF"/>
    <w:rsid w:val="009C35EA"/>
    <w:rsid w:val="009E4B76"/>
    <w:rsid w:val="009F3C61"/>
    <w:rsid w:val="00A0080B"/>
    <w:rsid w:val="00A032C8"/>
    <w:rsid w:val="00A118A7"/>
    <w:rsid w:val="00A5565F"/>
    <w:rsid w:val="00A6292B"/>
    <w:rsid w:val="00A87DFE"/>
    <w:rsid w:val="00AC556C"/>
    <w:rsid w:val="00AD0B32"/>
    <w:rsid w:val="00B00F5D"/>
    <w:rsid w:val="00B030E0"/>
    <w:rsid w:val="00B04E98"/>
    <w:rsid w:val="00B30354"/>
    <w:rsid w:val="00B31482"/>
    <w:rsid w:val="00B4125C"/>
    <w:rsid w:val="00B443F2"/>
    <w:rsid w:val="00B517EC"/>
    <w:rsid w:val="00B52667"/>
    <w:rsid w:val="00B5433D"/>
    <w:rsid w:val="00B75D8C"/>
    <w:rsid w:val="00B90700"/>
    <w:rsid w:val="00BA12EC"/>
    <w:rsid w:val="00BC234A"/>
    <w:rsid w:val="00BD188A"/>
    <w:rsid w:val="00BE1C64"/>
    <w:rsid w:val="00BF382A"/>
    <w:rsid w:val="00C03AC4"/>
    <w:rsid w:val="00C0477D"/>
    <w:rsid w:val="00C10F56"/>
    <w:rsid w:val="00C20E20"/>
    <w:rsid w:val="00C30323"/>
    <w:rsid w:val="00C54B37"/>
    <w:rsid w:val="00C826C4"/>
    <w:rsid w:val="00C84A0E"/>
    <w:rsid w:val="00C9141F"/>
    <w:rsid w:val="00C924DD"/>
    <w:rsid w:val="00CA1D69"/>
    <w:rsid w:val="00CB44AB"/>
    <w:rsid w:val="00CB7982"/>
    <w:rsid w:val="00CB7D92"/>
    <w:rsid w:val="00CC4C2B"/>
    <w:rsid w:val="00CF75EF"/>
    <w:rsid w:val="00D00B35"/>
    <w:rsid w:val="00D15297"/>
    <w:rsid w:val="00D20CF1"/>
    <w:rsid w:val="00D2466D"/>
    <w:rsid w:val="00D31A86"/>
    <w:rsid w:val="00D42EF9"/>
    <w:rsid w:val="00D4425F"/>
    <w:rsid w:val="00D55CB4"/>
    <w:rsid w:val="00D65BF5"/>
    <w:rsid w:val="00DA3B4D"/>
    <w:rsid w:val="00DB2C6F"/>
    <w:rsid w:val="00DC3827"/>
    <w:rsid w:val="00DF6A6C"/>
    <w:rsid w:val="00DF7293"/>
    <w:rsid w:val="00E24D8E"/>
    <w:rsid w:val="00E261BA"/>
    <w:rsid w:val="00E34A2D"/>
    <w:rsid w:val="00E44A71"/>
    <w:rsid w:val="00E47F16"/>
    <w:rsid w:val="00E55143"/>
    <w:rsid w:val="00E8672D"/>
    <w:rsid w:val="00EB0B42"/>
    <w:rsid w:val="00EC0CB8"/>
    <w:rsid w:val="00ED3B7C"/>
    <w:rsid w:val="00EE1FBE"/>
    <w:rsid w:val="00EE2C78"/>
    <w:rsid w:val="00F01E8A"/>
    <w:rsid w:val="00F07C00"/>
    <w:rsid w:val="00F24418"/>
    <w:rsid w:val="00F403D5"/>
    <w:rsid w:val="00F5434E"/>
    <w:rsid w:val="00F550FD"/>
    <w:rsid w:val="00F84AA6"/>
    <w:rsid w:val="00F969E1"/>
    <w:rsid w:val="00FC3C75"/>
    <w:rsid w:val="00FC48B8"/>
    <w:rsid w:val="00FD3934"/>
    <w:rsid w:val="00FE3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enu v:ext="edit" fillcolor="none" strokecolor="none"/>
    </o:shapedefaults>
    <o:shapelayout v:ext="edit">
      <o:idmap v:ext="edit" data="1"/>
      <o:rules v:ext="edit">
        <o:r id="V:Rule48" type="connector" idref="#_x0000_s1414"/>
        <o:r id="V:Rule49" type="connector" idref="#_x0000_s1399"/>
        <o:r id="V:Rule50" type="connector" idref="#_x0000_s1390"/>
        <o:r id="V:Rule51" type="connector" idref="#_x0000_s1384"/>
        <o:r id="V:Rule52" type="connector" idref="#_x0000_s1389"/>
        <o:r id="V:Rule53" type="connector" idref="#_x0000_s1404"/>
        <o:r id="V:Rule54" type="connector" idref="#_x0000_s1385"/>
        <o:r id="V:Rule55" type="connector" idref="#_x0000_s1375"/>
        <o:r id="V:Rule56" type="connector" idref="#_x0000_s1374"/>
        <o:r id="V:Rule57" type="connector" idref="#_x0000_s1392"/>
        <o:r id="V:Rule58" type="connector" idref="#_x0000_s1398"/>
        <o:r id="V:Rule59" type="connector" idref="#_x0000_s1413"/>
        <o:r id="V:Rule60" type="connector" idref="#_x0000_s1400"/>
        <o:r id="V:Rule61" type="connector" idref="#_x0000_s1386"/>
        <o:r id="V:Rule62" type="connector" idref="#_x0000_s1396"/>
        <o:r id="V:Rule63" type="connector" idref="#_x0000_s1406"/>
        <o:r id="V:Rule64" type="connector" idref="#_x0000_s1415"/>
        <o:r id="V:Rule65" type="connector" idref="#_x0000_s1401"/>
        <o:r id="V:Rule66" type="connector" idref="#_x0000_s1403"/>
        <o:r id="V:Rule67" type="connector" idref="#_x0000_s1411"/>
        <o:r id="V:Rule68" type="connector" idref="#_x0000_s1371"/>
        <o:r id="V:Rule69" type="connector" idref="#_x0000_s1373"/>
        <o:r id="V:Rule70" type="connector" idref="#_x0000_s1376"/>
        <o:r id="V:Rule71" type="connector" idref="#_x0000_s1412"/>
        <o:r id="V:Rule72" type="connector" idref="#_x0000_s1387"/>
        <o:r id="V:Rule73" type="connector" idref="#_x0000_s1391"/>
        <o:r id="V:Rule74" type="connector" idref="#_x0000_s1395"/>
        <o:r id="V:Rule75" type="connector" idref="#_x0000_s1405"/>
        <o:r id="V:Rule76" type="connector" idref="#_x0000_s1378"/>
        <o:r id="V:Rule77" type="connector" idref="#_x0000_s1379"/>
        <o:r id="V:Rule78" type="connector" idref="#_x0000_s1381"/>
        <o:r id="V:Rule79" type="connector" idref="#_x0000_s1388"/>
        <o:r id="V:Rule80" type="connector" idref="#_x0000_s1383"/>
        <o:r id="V:Rule81" type="connector" idref="#_x0000_s1407"/>
        <o:r id="V:Rule82" type="connector" idref="#_x0000_s1408"/>
        <o:r id="V:Rule83" type="connector" idref="#_x0000_s1372"/>
        <o:r id="V:Rule84" type="connector" idref="#_x0000_s1409"/>
        <o:r id="V:Rule85" type="connector" idref="#_x0000_s1394"/>
        <o:r id="V:Rule86" type="connector" idref="#_x0000_s1402"/>
        <o:r id="V:Rule87" type="connector" idref="#_x0000_s1377"/>
        <o:r id="V:Rule88" type="connector" idref="#_x0000_s1397"/>
        <o:r id="V:Rule89" type="connector" idref="#_x0000_s1393"/>
        <o:r id="V:Rule90" type="connector" idref="#_x0000_s1370"/>
        <o:r id="V:Rule91" type="connector" idref="#_x0000_s1416"/>
        <o:r id="V:Rule92" type="connector" idref="#_x0000_s1410"/>
        <o:r id="V:Rule93" type="connector" idref="#_x0000_s1382"/>
        <o:r id="V:Rule94" type="connector" idref="#_x0000_s13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5B487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F7293"/>
  </w:style>
  <w:style w:type="table" w:styleId="a8">
    <w:name w:val="Table Grid"/>
    <w:basedOn w:val="a1"/>
    <w:rsid w:val="003129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44EDE"/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rsid w:val="00C20E2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C20E20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5E14C6"/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5E14C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510</TotalTime>
  <Pages>22</Pages>
  <Words>1780</Words>
  <Characters>16799</Characters>
  <Application>Microsoft Office Word</Application>
  <DocSecurity>0</DocSecurity>
  <Lines>139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18542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Пользователь</cp:lastModifiedBy>
  <cp:revision>13</cp:revision>
  <dcterms:created xsi:type="dcterms:W3CDTF">2020-12-28T09:41:00Z</dcterms:created>
  <dcterms:modified xsi:type="dcterms:W3CDTF">2021-04-06T07:36:00Z</dcterms:modified>
</cp:coreProperties>
</file>